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A0" w:rsidRDefault="006C0DA0" w:rsidP="00F106E4">
      <w:pPr>
        <w:rPr>
          <w:rtl/>
        </w:rPr>
      </w:pPr>
      <w:bookmarkStart w:id="0" w:name="_GoBack"/>
      <w:bookmarkEnd w:id="0"/>
    </w:p>
    <w:p w:rsidR="006C0DA0" w:rsidRDefault="006C0DA0" w:rsidP="00F106E4">
      <w:pPr>
        <w:rPr>
          <w:rtl/>
        </w:rPr>
      </w:pPr>
    </w:p>
    <w:p w:rsidR="006C0DA0" w:rsidRDefault="006C0DA0" w:rsidP="006C0DA0"/>
    <w:p w:rsidR="006C0DA0" w:rsidRPr="005D44A3" w:rsidRDefault="006C0DA0" w:rsidP="006C0DA0">
      <w:pPr>
        <w:jc w:val="right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>תאריך_____________</w:t>
      </w:r>
    </w:p>
    <w:p w:rsidR="006C0DA0" w:rsidRPr="005D44A3" w:rsidRDefault="006C0DA0" w:rsidP="006C0DA0">
      <w:pPr>
        <w:rPr>
          <w:rFonts w:ascii="Arial" w:hAnsi="Arial" w:cs="Arial"/>
          <w:sz w:val="28"/>
          <w:szCs w:val="28"/>
          <w:rtl/>
        </w:rPr>
      </w:pPr>
    </w:p>
    <w:p w:rsidR="006C0DA0" w:rsidRDefault="006C0DA0" w:rsidP="00315346">
      <w:pPr>
        <w:jc w:val="right"/>
        <w:rPr>
          <w:rtl/>
        </w:rPr>
      </w:pPr>
      <w:r w:rsidRPr="005D44A3">
        <w:rPr>
          <w:rFonts w:ascii="Arial" w:hAnsi="Arial" w:cs="Arial"/>
          <w:sz w:val="28"/>
          <w:szCs w:val="28"/>
          <w:rtl/>
        </w:rPr>
        <w:tab/>
      </w:r>
      <w:r w:rsidRPr="005D44A3">
        <w:rPr>
          <w:rFonts w:ascii="Arial" w:hAnsi="Arial" w:cs="Arial"/>
          <w:sz w:val="28"/>
          <w:szCs w:val="28"/>
          <w:rtl/>
        </w:rPr>
        <w:tab/>
      </w:r>
      <w:r w:rsidRPr="005D44A3">
        <w:rPr>
          <w:rFonts w:ascii="Arial" w:hAnsi="Arial" w:cs="Arial"/>
          <w:sz w:val="28"/>
          <w:szCs w:val="28"/>
          <w:rtl/>
        </w:rPr>
        <w:tab/>
      </w:r>
      <w:r w:rsidRPr="005D44A3">
        <w:rPr>
          <w:rFonts w:ascii="Arial" w:hAnsi="Arial" w:cs="Arial"/>
          <w:sz w:val="28"/>
          <w:szCs w:val="28"/>
          <w:rtl/>
        </w:rPr>
        <w:tab/>
      </w:r>
      <w:r w:rsidRPr="005D44A3">
        <w:rPr>
          <w:rFonts w:ascii="Arial" w:hAnsi="Arial" w:cs="Arial"/>
          <w:sz w:val="28"/>
          <w:szCs w:val="28"/>
          <w:rtl/>
        </w:rPr>
        <w:tab/>
      </w:r>
      <w:r>
        <w:rPr>
          <w:rFonts w:cs="David" w:hint="cs"/>
          <w:rtl/>
        </w:rPr>
        <w:t xml:space="preserve">                                                                                            </w:t>
      </w:r>
    </w:p>
    <w:p w:rsidR="006C0DA0" w:rsidRDefault="006C0DA0" w:rsidP="006C0DA0">
      <w:pPr>
        <w:pStyle w:val="1"/>
        <w:jc w:val="left"/>
        <w:rPr>
          <w:rtl/>
        </w:rPr>
      </w:pPr>
    </w:p>
    <w:p w:rsidR="006C0DA0" w:rsidRDefault="006C0DA0" w:rsidP="006C0DA0">
      <w:pPr>
        <w:pStyle w:val="1"/>
        <w:rPr>
          <w:b/>
          <w:bCs/>
          <w:sz w:val="36"/>
          <w:szCs w:val="36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5257800" cy="6286500"/>
                <wp:effectExtent l="9525" t="11430" r="9525" b="7620"/>
                <wp:wrapNone/>
                <wp:docPr id="6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94C63" id="מלבן 6" o:spid="_x0000_s1026" style="position:absolute;left:0;text-align:left;margin-left:18pt;margin-top:1pt;width:414pt;height:4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"/>
            </w:pict>
          </mc:Fallback>
        </mc:AlternateContent>
      </w:r>
    </w:p>
    <w:p w:rsidR="006C0DA0" w:rsidRDefault="006C0DA0" w:rsidP="006C0DA0">
      <w:pPr>
        <w:pStyle w:val="1"/>
        <w:rPr>
          <w:b/>
          <w:bCs/>
          <w:sz w:val="36"/>
          <w:szCs w:val="36"/>
          <w:rtl/>
        </w:rPr>
      </w:pPr>
    </w:p>
    <w:p w:rsidR="006C0DA0" w:rsidRPr="009E31E7" w:rsidRDefault="006C0DA0" w:rsidP="006C0DA0">
      <w:pPr>
        <w:pStyle w:val="1"/>
        <w:rPr>
          <w:rFonts w:ascii="Arial" w:hAnsi="Arial" w:cs="Arial"/>
          <w:b/>
          <w:bCs/>
          <w:sz w:val="36"/>
          <w:szCs w:val="36"/>
          <w:rtl/>
        </w:rPr>
      </w:pPr>
      <w:r w:rsidRPr="009E31E7">
        <w:rPr>
          <w:rFonts w:ascii="Arial" w:hAnsi="Arial" w:cs="Arial"/>
          <w:b/>
          <w:bCs/>
          <w:sz w:val="36"/>
          <w:szCs w:val="36"/>
          <w:rtl/>
        </w:rPr>
        <w:t>טופס פרטי הבנק להעברת המשכורת</w:t>
      </w:r>
    </w:p>
    <w:p w:rsidR="006C0DA0" w:rsidRDefault="006C0DA0" w:rsidP="006C0DA0">
      <w:pPr>
        <w:pStyle w:val="3"/>
        <w:jc w:val="left"/>
        <w:rPr>
          <w:rtl/>
        </w:rPr>
      </w:pPr>
    </w:p>
    <w:p w:rsidR="006C0DA0" w:rsidRDefault="006C0DA0" w:rsidP="006C0DA0">
      <w:pPr>
        <w:rPr>
          <w:rFonts w:cs="David"/>
          <w:sz w:val="28"/>
          <w:szCs w:val="28"/>
          <w:rtl/>
        </w:rPr>
      </w:pPr>
    </w:p>
    <w:p w:rsidR="006C0DA0" w:rsidRDefault="006C0DA0" w:rsidP="006C0DA0">
      <w:pPr>
        <w:rPr>
          <w:rFonts w:cs="David"/>
          <w:sz w:val="28"/>
          <w:szCs w:val="28"/>
          <w:rtl/>
        </w:rPr>
      </w:pPr>
    </w:p>
    <w:p w:rsidR="006C0DA0" w:rsidRPr="005D44A3" w:rsidRDefault="0029733D" w:rsidP="006E2243">
      <w:pPr>
        <w:pStyle w:val="2"/>
        <w:spacing w:line="360" w:lineRule="auto"/>
        <w:jc w:val="left"/>
        <w:rPr>
          <w:rFonts w:ascii="Arial" w:hAnsi="Arial"/>
          <w:rtl/>
        </w:rPr>
      </w:pPr>
      <w:r>
        <w:rPr>
          <w:rFonts w:ascii="Arial" w:hAnsi="Arial" w:cs="Arial"/>
          <w:rtl/>
        </w:rPr>
        <w:t>שם ה</w:t>
      </w:r>
      <w:r w:rsidR="006E2243">
        <w:rPr>
          <w:rFonts w:ascii="Arial" w:hAnsi="Arial" w:cs="Arial" w:hint="cs"/>
          <w:rtl/>
        </w:rPr>
        <w:t>מרצה</w:t>
      </w:r>
      <w:r>
        <w:rPr>
          <w:rFonts w:ascii="Arial" w:hAnsi="Arial" w:cs="Arial" w:hint="cs"/>
          <w:rtl/>
        </w:rPr>
        <w:t xml:space="preserve">:                 </w:t>
      </w:r>
      <w:r w:rsidR="006C0DA0" w:rsidRPr="005D44A3">
        <w:rPr>
          <w:rFonts w:ascii="Arial" w:hAnsi="Arial" w:cs="Arial"/>
          <w:rtl/>
        </w:rPr>
        <w:t xml:space="preserve"> </w:t>
      </w:r>
      <w:r w:rsidRPr="005D44A3">
        <w:rPr>
          <w:rFonts w:ascii="Arial" w:hAnsi="Arial"/>
          <w:rtl/>
        </w:rPr>
        <w:t>_______</w:t>
      </w:r>
      <w:r>
        <w:rPr>
          <w:rFonts w:ascii="Arial" w:hAnsi="Arial"/>
          <w:rtl/>
        </w:rPr>
        <w:t>__</w:t>
      </w:r>
      <w:r w:rsidR="006C0DA0" w:rsidRPr="005D44A3">
        <w:rPr>
          <w:rFonts w:ascii="Arial" w:hAnsi="Arial"/>
          <w:rtl/>
        </w:rPr>
        <w:t>_______</w:t>
      </w:r>
      <w:r w:rsidR="006C0DA0">
        <w:rPr>
          <w:rFonts w:ascii="Arial" w:hAnsi="Arial"/>
          <w:rtl/>
        </w:rPr>
        <w:t>______________</w:t>
      </w:r>
    </w:p>
    <w:p w:rsidR="006C0DA0" w:rsidRPr="005D44A3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טלפון:                       </w:t>
      </w:r>
      <w:r w:rsidRPr="005D44A3">
        <w:rPr>
          <w:rFonts w:ascii="Arial" w:hAnsi="Arial" w:cs="David"/>
          <w:sz w:val="28"/>
          <w:szCs w:val="28"/>
          <w:rtl/>
        </w:rPr>
        <w:t xml:space="preserve"> </w:t>
      </w:r>
      <w:r w:rsidR="006E2243">
        <w:rPr>
          <w:rFonts w:ascii="Arial" w:hAnsi="Arial" w:cs="David" w:hint="cs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 xml:space="preserve"> _________________________________</w:t>
      </w:r>
    </w:p>
    <w:p w:rsidR="006C0DA0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>כתובת</w:t>
      </w:r>
      <w:r w:rsidR="006E2243">
        <w:rPr>
          <w:rFonts w:ascii="Arial" w:hAnsi="Arial" w:cs="Arial" w:hint="cs"/>
          <w:sz w:val="28"/>
          <w:szCs w:val="28"/>
          <w:rtl/>
        </w:rPr>
        <w:t xml:space="preserve"> פרטית</w:t>
      </w:r>
      <w:r w:rsidR="006E2243">
        <w:rPr>
          <w:rFonts w:ascii="Arial" w:hAnsi="Arial" w:cs="Arial"/>
          <w:sz w:val="28"/>
          <w:szCs w:val="28"/>
          <w:rtl/>
        </w:rPr>
        <w:t xml:space="preserve">:           </w:t>
      </w:r>
      <w:r w:rsidRPr="005D44A3">
        <w:rPr>
          <w:rFonts w:ascii="Arial" w:hAnsi="Arial" w:cs="Arial"/>
          <w:sz w:val="28"/>
          <w:szCs w:val="28"/>
          <w:rtl/>
        </w:rPr>
        <w:t xml:space="preserve">   </w:t>
      </w:r>
      <w:r w:rsidRPr="005D44A3">
        <w:rPr>
          <w:rFonts w:ascii="Arial" w:hAnsi="Arial" w:cs="David"/>
          <w:sz w:val="28"/>
          <w:szCs w:val="28"/>
          <w:rtl/>
        </w:rPr>
        <w:t>_________________________________</w:t>
      </w:r>
    </w:p>
    <w:p w:rsidR="00BA1BD4" w:rsidRPr="005D44A3" w:rsidRDefault="00BA1BD4" w:rsidP="00BA1BD4">
      <w:pP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דואר אלקטרוני</w:t>
      </w:r>
      <w:r w:rsidRPr="005D44A3">
        <w:rPr>
          <w:rFonts w:ascii="Arial" w:hAnsi="Arial" w:cs="Arial"/>
          <w:sz w:val="28"/>
          <w:szCs w:val="28"/>
          <w:rtl/>
        </w:rPr>
        <w:t xml:space="preserve">:            </w:t>
      </w:r>
      <w:r w:rsidRPr="005D44A3">
        <w:rPr>
          <w:rFonts w:ascii="Arial" w:hAnsi="Arial" w:cs="David"/>
          <w:sz w:val="28"/>
          <w:szCs w:val="28"/>
          <w:rtl/>
        </w:rPr>
        <w:t>_________________________________</w:t>
      </w:r>
    </w:p>
    <w:p w:rsidR="006C0DA0" w:rsidRPr="005D44A3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שם הבנק:                  </w:t>
      </w:r>
      <w:r w:rsidRPr="005D44A3">
        <w:rPr>
          <w:rFonts w:ascii="Arial" w:hAnsi="Arial" w:cs="David" w:hint="cs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>_________________________________</w:t>
      </w:r>
    </w:p>
    <w:p w:rsidR="006C0DA0" w:rsidRPr="005D44A3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כתובת הבנק:             </w:t>
      </w:r>
      <w:r w:rsidRPr="005D44A3">
        <w:rPr>
          <w:rFonts w:ascii="Arial" w:hAnsi="Arial" w:cs="Arial" w:hint="cs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>_________________________________</w:t>
      </w:r>
    </w:p>
    <w:p w:rsidR="006C0DA0" w:rsidRPr="005D44A3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קוד הבנק:                  </w:t>
      </w:r>
      <w:r w:rsidRPr="005D44A3">
        <w:rPr>
          <w:rFonts w:ascii="Arial" w:hAnsi="Arial" w:cs="David"/>
          <w:sz w:val="28"/>
          <w:szCs w:val="28"/>
          <w:rtl/>
        </w:rPr>
        <w:t>_________________________________</w:t>
      </w:r>
    </w:p>
    <w:p w:rsidR="006C0DA0" w:rsidRPr="005D44A3" w:rsidRDefault="006C0DA0" w:rsidP="006C0DA0">
      <w:pPr>
        <w:spacing w:line="48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מספר הסניף:            </w:t>
      </w:r>
      <w:r w:rsidRPr="005D44A3">
        <w:rPr>
          <w:rFonts w:ascii="Arial" w:hAnsi="Arial" w:cs="Arial" w:hint="cs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 xml:space="preserve"> _________________________________</w:t>
      </w:r>
    </w:p>
    <w:p w:rsidR="006C0DA0" w:rsidRPr="005D44A3" w:rsidRDefault="006C0DA0" w:rsidP="006C0DA0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 xml:space="preserve">מספר החשבון:         </w:t>
      </w:r>
      <w:r w:rsidRPr="005D44A3">
        <w:rPr>
          <w:rFonts w:ascii="Arial" w:hAnsi="Arial" w:cs="David" w:hint="cs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 xml:space="preserve"> _________________________________</w:t>
      </w:r>
      <w:r>
        <w:rPr>
          <w:rFonts w:ascii="Arial" w:hAnsi="Arial" w:cs="David" w:hint="cs"/>
          <w:sz w:val="28"/>
          <w:szCs w:val="28"/>
          <w:rtl/>
        </w:rPr>
        <w:t>_</w:t>
      </w:r>
    </w:p>
    <w:p w:rsidR="006C0DA0" w:rsidRPr="005D44A3" w:rsidRDefault="006C0DA0" w:rsidP="006C0DA0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6C0DA0" w:rsidRPr="005D44A3" w:rsidRDefault="006C0DA0" w:rsidP="006C0DA0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>שם בעל/ת החשבון:</w:t>
      </w:r>
      <w:r w:rsidRPr="005D44A3">
        <w:rPr>
          <w:rFonts w:ascii="Arial" w:hAnsi="Arial" w:cs="Arial" w:hint="cs"/>
          <w:sz w:val="28"/>
          <w:szCs w:val="28"/>
          <w:rtl/>
        </w:rPr>
        <w:t xml:space="preserve">   </w:t>
      </w:r>
      <w:r w:rsidRPr="005D44A3">
        <w:rPr>
          <w:rFonts w:ascii="Arial" w:hAnsi="Arial" w:cs="Arial"/>
          <w:sz w:val="28"/>
          <w:szCs w:val="28"/>
          <w:rtl/>
        </w:rPr>
        <w:t xml:space="preserve"> </w:t>
      </w:r>
      <w:r w:rsidRPr="005D44A3">
        <w:rPr>
          <w:rFonts w:ascii="Arial" w:hAnsi="Arial" w:cs="David"/>
          <w:sz w:val="28"/>
          <w:szCs w:val="28"/>
          <w:rtl/>
        </w:rPr>
        <w:t>__________________________________</w:t>
      </w:r>
    </w:p>
    <w:p w:rsidR="006C0DA0" w:rsidRPr="005D44A3" w:rsidRDefault="006C0DA0" w:rsidP="006C0DA0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6C0DA0" w:rsidRPr="005D44A3" w:rsidRDefault="006C0DA0" w:rsidP="006C0DA0">
      <w:pPr>
        <w:jc w:val="center"/>
        <w:rPr>
          <w:rFonts w:ascii="Arial" w:hAnsi="Arial" w:cs="David"/>
          <w:sz w:val="28"/>
          <w:szCs w:val="28"/>
          <w:rtl/>
        </w:rPr>
      </w:pPr>
      <w:r>
        <w:rPr>
          <w:rFonts w:ascii="Arial" w:hAnsi="Arial" w:cs="David"/>
          <w:sz w:val="28"/>
          <w:szCs w:val="28"/>
          <w:rtl/>
        </w:rPr>
        <w:t>_______________________</w:t>
      </w:r>
    </w:p>
    <w:p w:rsidR="006C0DA0" w:rsidRPr="005D44A3" w:rsidRDefault="006C0DA0" w:rsidP="006C0DA0">
      <w:pPr>
        <w:jc w:val="center"/>
        <w:rPr>
          <w:rFonts w:ascii="Arial" w:hAnsi="Arial" w:cs="Arial"/>
          <w:sz w:val="28"/>
          <w:szCs w:val="28"/>
          <w:rtl/>
        </w:rPr>
      </w:pPr>
      <w:r w:rsidRPr="005D44A3">
        <w:rPr>
          <w:rFonts w:ascii="Arial" w:hAnsi="Arial" w:cs="Arial"/>
          <w:sz w:val="28"/>
          <w:szCs w:val="28"/>
          <w:rtl/>
        </w:rPr>
        <w:t>חתימה</w:t>
      </w:r>
    </w:p>
    <w:p w:rsidR="006C0DA0" w:rsidRPr="009E31E7" w:rsidRDefault="006C0DA0" w:rsidP="006C0DA0">
      <w:pPr>
        <w:rPr>
          <w:rFonts w:ascii="Arial" w:hAnsi="Arial" w:cs="Arial"/>
          <w:rtl/>
        </w:rPr>
      </w:pPr>
    </w:p>
    <w:p w:rsidR="006C0DA0" w:rsidRPr="009E31E7" w:rsidRDefault="006C0DA0" w:rsidP="006C0DA0">
      <w:pPr>
        <w:rPr>
          <w:rFonts w:ascii="Arial" w:hAnsi="Arial" w:cs="Arial"/>
        </w:rPr>
      </w:pPr>
    </w:p>
    <w:p w:rsidR="006C0DA0" w:rsidRDefault="006C0DA0" w:rsidP="006C0DA0"/>
    <w:sectPr w:rsidR="006C0DA0" w:rsidSect="003F30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A67" w:rsidRDefault="00144A67">
      <w:r>
        <w:separator/>
      </w:r>
    </w:p>
  </w:endnote>
  <w:endnote w:type="continuationSeparator" w:id="0">
    <w:p w:rsidR="00144A67" w:rsidRDefault="0014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Default="002E5A6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Pr="00072273" w:rsidRDefault="002E5A6F" w:rsidP="003F30CA">
    <w:pPr>
      <w:pStyle w:val="a5"/>
      <w:jc w:val="center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36D80CB" wp14:editId="1AF29C3A">
              <wp:simplePos x="0" y="0"/>
              <wp:positionH relativeFrom="column">
                <wp:posOffset>-426720</wp:posOffset>
              </wp:positionH>
              <wp:positionV relativeFrom="paragraph">
                <wp:posOffset>-161290</wp:posOffset>
              </wp:positionV>
              <wp:extent cx="6267450" cy="459740"/>
              <wp:effectExtent l="0" t="0" r="0" b="0"/>
              <wp:wrapTight wrapText="bothSides">
                <wp:wrapPolygon edited="0">
                  <wp:start x="131" y="0"/>
                  <wp:lineTo x="131" y="20586"/>
                  <wp:lineTo x="21403" y="20586"/>
                  <wp:lineTo x="21403" y="0"/>
                  <wp:lineTo x="131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A6F" w:rsidRPr="005B7FCD" w:rsidRDefault="002E5A6F" w:rsidP="003F30CA">
                          <w:pPr>
                            <w:pStyle w:val="a5"/>
                            <w:spacing w:line="280" w:lineRule="exact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</w:pPr>
                          <w:proofErr w:type="spellStart"/>
                          <w:r w:rsidRPr="005B7FCD">
                            <w:rPr>
                              <w:rFonts w:ascii="Arial" w:hAnsi="Arial" w:cs="Arial" w:hint="cs"/>
                              <w:sz w:val="20"/>
                              <w:szCs w:val="20"/>
                              <w:rtl/>
                            </w:rPr>
                            <w:t>ע.ר</w:t>
                          </w:r>
                          <w:proofErr w:type="spellEnd"/>
                          <w:r w:rsidRPr="005B7FCD">
                            <w:rPr>
                              <w:rFonts w:ascii="Arial" w:hAnsi="Arial" w:cs="Arial" w:hint="cs"/>
                              <w:sz w:val="20"/>
                              <w:szCs w:val="20"/>
                              <w:rtl/>
                            </w:rPr>
                            <w:t>.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B7FCD">
                            <w:rPr>
                              <w:rFonts w:ascii="Arial" w:hAnsi="Arial" w:cs="Arial" w:hint="cs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5B7FCD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סמינר הקיבוצים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5B7FCD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20"/>
                              <w:szCs w:val="20"/>
                              <w:rtl/>
                            </w:rPr>
                            <w:t>|</w:t>
                          </w:r>
                          <w:r w:rsidRPr="005B7FCD">
                            <w:rPr>
                              <w:rFonts w:ascii="Arial" w:hAnsi="Arial" w:cs="Arial"/>
                              <w:color w:val="339966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>דרך נמיר 149 תל אביב 62507</w:t>
                          </w:r>
                        </w:p>
                        <w:p w:rsidR="002E5A6F" w:rsidRPr="005B454F" w:rsidRDefault="002E5A6F" w:rsidP="00060FA6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קמפוס רמת אביב </w:t>
                          </w:r>
                          <w:r w:rsidRPr="005B7FCD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20"/>
                              <w:szCs w:val="20"/>
                              <w:rtl/>
                            </w:rPr>
                            <w:t>|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טל: 03-690</w:t>
                          </w:r>
                          <w:r w:rsidR="00DC1CBF">
                            <w:rPr>
                              <w:rFonts w:ascii="Arial" w:hAnsi="Arial" w:cs="Arial" w:hint="cs"/>
                              <w:sz w:val="20"/>
                              <w:szCs w:val="20"/>
                              <w:rtl/>
                            </w:rPr>
                            <w:t>1250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Tel: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B7FCD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20"/>
                              <w:szCs w:val="20"/>
                              <w:rtl/>
                            </w:rPr>
                            <w:t>|</w:t>
                          </w:r>
                          <w:r w:rsidRPr="005B7FCD"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hyperlink r:id="rId1" w:history="1">
                            <w:r w:rsidRPr="005C10F6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www.smkb.ac.il</w:t>
                            </w:r>
                          </w:hyperlink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339966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B7FCD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20"/>
                              <w:szCs w:val="20"/>
                              <w:rtl/>
                            </w:rPr>
                            <w:t>|</w:t>
                          </w:r>
                          <w:r w:rsidR="00060FA6">
                            <w:rPr>
                              <w:rFonts w:ascii="Arial" w:hAnsi="Arial" w:cs="Arial" w:hint="cs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060FA6" w:rsidRPr="00B10900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Morot.Meamnot@smkb.ac.il</w:t>
                            </w:r>
                          </w:hyperlink>
                          <w:r w:rsidR="00060FA6">
                            <w:rPr>
                              <w:rFonts w:ascii="Arial" w:hAnsi="Arial" w:cs="Arial" w:hint="cs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D80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-33.6pt;margin-top:-12.7pt;width:493.5pt;height:36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" filled="f" stroked="f" strokeweight="0">
              <v:textbox>
                <w:txbxContent>
                  <w:p w:rsidR="002E5A6F" w:rsidRPr="005B7FCD" w:rsidRDefault="002E5A6F" w:rsidP="003F30CA">
                    <w:pPr>
                      <w:pStyle w:val="a5"/>
                      <w:spacing w:line="280" w:lineRule="exact"/>
                      <w:jc w:val="center"/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</w:pPr>
                    <w:proofErr w:type="spellStart"/>
                    <w:r w:rsidRPr="005B7FCD">
                      <w:rPr>
                        <w:rFonts w:ascii="Arial" w:hAnsi="Arial" w:cs="Arial" w:hint="cs"/>
                        <w:sz w:val="20"/>
                        <w:szCs w:val="20"/>
                        <w:rtl/>
                      </w:rPr>
                      <w:t>ע.ר</w:t>
                    </w:r>
                    <w:proofErr w:type="spellEnd"/>
                    <w:r w:rsidRPr="005B7FCD">
                      <w:rPr>
                        <w:rFonts w:ascii="Arial" w:hAnsi="Arial" w:cs="Arial" w:hint="cs"/>
                        <w:sz w:val="20"/>
                        <w:szCs w:val="20"/>
                        <w:rtl/>
                      </w:rPr>
                      <w:t>.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5B7FCD">
                      <w:rPr>
                        <w:rFonts w:ascii="Arial" w:hAnsi="Arial" w:cs="Arial" w:hint="cs"/>
                        <w:sz w:val="20"/>
                        <w:szCs w:val="20"/>
                        <w:rtl/>
                      </w:rPr>
                      <w:t xml:space="preserve">  </w:t>
                    </w:r>
                    <w:r w:rsidRPr="005B7FC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rtl/>
                      </w:rPr>
                      <w:t>סמינר הקיבוצים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– המכללה לחינוך לטכנולוגיה ולאמנויות  </w:t>
                    </w:r>
                    <w:r w:rsidRPr="005B7FCD">
                      <w:rPr>
                        <w:rFonts w:ascii="Arial" w:hAnsi="Arial" w:cs="Arial"/>
                        <w:b/>
                        <w:bCs/>
                        <w:color w:val="339966"/>
                        <w:sz w:val="20"/>
                        <w:szCs w:val="20"/>
                        <w:rtl/>
                      </w:rPr>
                      <w:t>|</w:t>
                    </w:r>
                    <w:r w:rsidRPr="005B7FCD">
                      <w:rPr>
                        <w:rFonts w:ascii="Arial" w:hAnsi="Arial" w:cs="Arial"/>
                        <w:color w:val="339966"/>
                        <w:sz w:val="20"/>
                        <w:szCs w:val="20"/>
                        <w:rtl/>
                      </w:rPr>
                      <w:t xml:space="preserve"> 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>דרך נמיר 149 תל אביב 62507</w:t>
                    </w:r>
                  </w:p>
                  <w:p w:rsidR="002E5A6F" w:rsidRPr="005B454F" w:rsidRDefault="002E5A6F" w:rsidP="00060FA6">
                    <w:pPr>
                      <w:spacing w:line="280" w:lineRule="exact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קמפוס רמת אביב </w:t>
                    </w:r>
                    <w:r w:rsidRPr="005B7FCD">
                      <w:rPr>
                        <w:rFonts w:ascii="Arial" w:hAnsi="Arial" w:cs="Arial"/>
                        <w:b/>
                        <w:bCs/>
                        <w:color w:val="339966"/>
                        <w:sz w:val="20"/>
                        <w:szCs w:val="20"/>
                        <w:rtl/>
                      </w:rPr>
                      <w:t>|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טל: 03-690</w:t>
                    </w:r>
                    <w:r w:rsidR="00DC1CBF">
                      <w:rPr>
                        <w:rFonts w:ascii="Arial" w:hAnsi="Arial" w:cs="Arial" w:hint="cs"/>
                        <w:sz w:val="20"/>
                        <w:szCs w:val="20"/>
                        <w:rtl/>
                      </w:rPr>
                      <w:t>1250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</w:rPr>
                      <w:t>Tel: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5B7FCD">
                      <w:rPr>
                        <w:rFonts w:ascii="Arial" w:hAnsi="Arial" w:cs="Arial"/>
                        <w:b/>
                        <w:bCs/>
                        <w:color w:val="339966"/>
                        <w:sz w:val="20"/>
                        <w:szCs w:val="20"/>
                        <w:rtl/>
                      </w:rPr>
                      <w:t>|</w:t>
                    </w:r>
                    <w:r w:rsidRPr="005B7FCD">
                      <w:rPr>
                        <w:rFonts w:ascii="Arial" w:hAnsi="Arial" w:cs="Arial"/>
                        <w:sz w:val="20"/>
                        <w:szCs w:val="20"/>
                        <w:rtl/>
                      </w:rPr>
                      <w:t xml:space="preserve">  </w:t>
                    </w:r>
                    <w:hyperlink r:id="rId3" w:history="1">
                      <w:r w:rsidRPr="005C10F6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www.smkb.ac.il</w:t>
                      </w:r>
                    </w:hyperlink>
                    <w:r>
                      <w:rPr>
                        <w:rFonts w:ascii="Arial" w:hAnsi="Arial" w:cs="Arial" w:hint="cs"/>
                        <w:b/>
                        <w:bCs/>
                        <w:color w:val="339966"/>
                        <w:sz w:val="20"/>
                        <w:szCs w:val="20"/>
                        <w:rtl/>
                      </w:rPr>
                      <w:t xml:space="preserve"> </w:t>
                    </w:r>
                    <w:r w:rsidRPr="005B7FCD">
                      <w:rPr>
                        <w:rFonts w:ascii="Arial" w:hAnsi="Arial" w:cs="Arial"/>
                        <w:b/>
                        <w:bCs/>
                        <w:color w:val="339966"/>
                        <w:sz w:val="20"/>
                        <w:szCs w:val="20"/>
                        <w:rtl/>
                      </w:rPr>
                      <w:t>|</w:t>
                    </w:r>
                    <w:r w:rsidR="00060FA6">
                      <w:rPr>
                        <w:rFonts w:ascii="Arial" w:hAnsi="Arial" w:cs="Arial" w:hint="cs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060FA6" w:rsidRPr="00B10900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Morot.Meamnot@smkb.ac.il</w:t>
                      </w:r>
                    </w:hyperlink>
                    <w:r w:rsidR="00060FA6">
                      <w:rPr>
                        <w:rFonts w:ascii="Arial" w:hAnsi="Arial" w:cs="Arial" w:hint="cs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EA38DB7" wp14:editId="53807DF8">
              <wp:simplePos x="0" y="0"/>
              <wp:positionH relativeFrom="column">
                <wp:posOffset>4789170</wp:posOffset>
              </wp:positionH>
              <wp:positionV relativeFrom="paragraph">
                <wp:posOffset>-64135</wp:posOffset>
              </wp:positionV>
              <wp:extent cx="230505" cy="114935"/>
              <wp:effectExtent l="0" t="0" r="17145" b="18415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" cy="11493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F0AFB" id="Rectangle 5" o:spid="_x0000_s1026" style="position:absolute;left:0;text-align:left;margin-left:377.1pt;margin-top:-5.05pt;width:18.15pt;height: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" filled="f" fillcolor="black" strokeweight=".2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Default="002E5A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A67" w:rsidRDefault="00144A67">
      <w:r>
        <w:separator/>
      </w:r>
    </w:p>
  </w:footnote>
  <w:footnote w:type="continuationSeparator" w:id="0">
    <w:p w:rsidR="00144A67" w:rsidRDefault="0014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Default="002E5A6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Default="002E5A6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A6F" w:rsidRPr="00443642" w:rsidRDefault="002E5A6F" w:rsidP="003F30CA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443642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סמינר הקיבוצים</w:t>
                          </w:r>
                        </w:p>
                        <w:p w:rsidR="002E5A6F" w:rsidRDefault="002E5A6F" w:rsidP="003F30CA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443642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2E5A6F" w:rsidRDefault="002E5A6F" w:rsidP="003F30CA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rtl/>
                            </w:rPr>
                            <w:t>מדור משכורות</w:t>
                          </w:r>
                        </w:p>
                        <w:p w:rsidR="002E5A6F" w:rsidRPr="00443642" w:rsidRDefault="002E5A6F" w:rsidP="003F30CA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pzsw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" filled="f" stroked="f">
              <v:textbox>
                <w:txbxContent>
                  <w:p w:rsidR="002E5A6F" w:rsidRPr="00443642" w:rsidRDefault="002E5A6F" w:rsidP="003F30CA">
                    <w:pPr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443642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  <w:rtl/>
                      </w:rPr>
                      <w:t>סמינר הקיבוצים</w:t>
                    </w:r>
                  </w:p>
                  <w:p w:rsidR="002E5A6F" w:rsidRDefault="002E5A6F" w:rsidP="003F30CA">
                    <w:pPr>
                      <w:rPr>
                        <w:rFonts w:ascii="Arial" w:hAnsi="Arial" w:cs="Arial"/>
                        <w:rtl/>
                      </w:rPr>
                    </w:pPr>
                    <w:r w:rsidRPr="00443642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2E5A6F" w:rsidRDefault="002E5A6F" w:rsidP="003F30CA">
                    <w:pPr>
                      <w:rPr>
                        <w:rFonts w:ascii="Arial" w:hAnsi="Arial" w:cs="Arial"/>
                        <w:rtl/>
                      </w:rPr>
                    </w:pPr>
                    <w:r>
                      <w:rPr>
                        <w:rFonts w:ascii="Arial" w:hAnsi="Arial" w:cs="Arial" w:hint="cs"/>
                        <w:rtl/>
                      </w:rPr>
                      <w:t>מדור משכורות</w:t>
                    </w:r>
                  </w:p>
                  <w:p w:rsidR="002E5A6F" w:rsidRPr="00443642" w:rsidRDefault="002E5A6F" w:rsidP="003F30CA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4" name="תמונה 4" descr="Description: 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 descr="Description: 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58420</wp:posOffset>
              </wp:positionV>
              <wp:extent cx="3086100" cy="571500"/>
              <wp:effectExtent l="0" t="0" r="0" b="0"/>
              <wp:wrapTight wrapText="bothSides">
                <wp:wrapPolygon edited="0">
                  <wp:start x="267" y="0"/>
                  <wp:lineTo x="267" y="20880"/>
                  <wp:lineTo x="21200" y="20880"/>
                  <wp:lineTo x="21200" y="0"/>
                  <wp:lineTo x="267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A6F" w:rsidRPr="00443642" w:rsidRDefault="002E5A6F" w:rsidP="003F30CA">
                          <w:pPr>
                            <w:jc w:val="right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44364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Kibbutzim</w:t>
                              </w:r>
                            </w:smartTag>
                            <w:r w:rsidRPr="0044364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44364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e</w:t>
                              </w:r>
                            </w:smartTag>
                          </w:smartTag>
                          <w:r w:rsidRPr="00443642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4364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of Education</w:t>
                          </w:r>
                        </w:p>
                        <w:p w:rsidR="002E5A6F" w:rsidRPr="00443642" w:rsidRDefault="002E5A6F" w:rsidP="003F30CA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4436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Technology and the Arts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-63pt;margin-top:4.6pt;width:243pt;height: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F+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" filled="f" stroked="f">
              <v:textbox>
                <w:txbxContent>
                  <w:p w:rsidR="002E5A6F" w:rsidRPr="00443642" w:rsidRDefault="002E5A6F" w:rsidP="003F30CA">
                    <w:pPr>
                      <w:jc w:val="right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44364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Kibbutzim</w:t>
                        </w:r>
                      </w:smartTag>
                      <w:r w:rsidRPr="0044364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Type">
                        <w:r w:rsidRPr="0044364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</w:smartTag>
                    </w:smartTag>
                    <w:r w:rsidRPr="00443642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443642">
                      <w:rPr>
                        <w:rFonts w:ascii="Arial" w:hAnsi="Arial" w:cs="Arial"/>
                        <w:sz w:val="28"/>
                        <w:szCs w:val="28"/>
                      </w:rPr>
                      <w:t>of Education</w:t>
                    </w:r>
                  </w:p>
                  <w:p w:rsidR="002E5A6F" w:rsidRPr="00443642" w:rsidRDefault="002E5A6F" w:rsidP="003F30CA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43642">
                      <w:rPr>
                        <w:rFonts w:ascii="Arial" w:hAnsi="Arial" w:cs="Arial"/>
                        <w:sz w:val="22"/>
                        <w:szCs w:val="22"/>
                      </w:rPr>
                      <w:t>Technology and the Arts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A6F" w:rsidRDefault="002E5A6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BB"/>
    <w:rsid w:val="00055473"/>
    <w:rsid w:val="00060FA6"/>
    <w:rsid w:val="00144A67"/>
    <w:rsid w:val="00171E94"/>
    <w:rsid w:val="00225496"/>
    <w:rsid w:val="0029733D"/>
    <w:rsid w:val="002E5A6F"/>
    <w:rsid w:val="00315346"/>
    <w:rsid w:val="003F30CA"/>
    <w:rsid w:val="005312D4"/>
    <w:rsid w:val="005B454F"/>
    <w:rsid w:val="006B3DBA"/>
    <w:rsid w:val="006C0DA0"/>
    <w:rsid w:val="006E2243"/>
    <w:rsid w:val="007003C4"/>
    <w:rsid w:val="007B65F1"/>
    <w:rsid w:val="007C765C"/>
    <w:rsid w:val="007E6333"/>
    <w:rsid w:val="00A71BE4"/>
    <w:rsid w:val="00BA1BD4"/>
    <w:rsid w:val="00C904BB"/>
    <w:rsid w:val="00D56A69"/>
    <w:rsid w:val="00DC1CBF"/>
    <w:rsid w:val="00DD0999"/>
    <w:rsid w:val="00F1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DF8F30E8-2673-4E98-832E-02BCE74D5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DA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C0DA0"/>
    <w:pPr>
      <w:keepNext/>
      <w:jc w:val="center"/>
      <w:outlineLvl w:val="0"/>
    </w:pPr>
    <w:rPr>
      <w:rFonts w:cs="David"/>
      <w:sz w:val="28"/>
      <w:szCs w:val="28"/>
      <w:lang w:eastAsia="he-IL"/>
    </w:rPr>
  </w:style>
  <w:style w:type="paragraph" w:styleId="2">
    <w:name w:val="heading 2"/>
    <w:basedOn w:val="a"/>
    <w:next w:val="a"/>
    <w:link w:val="20"/>
    <w:qFormat/>
    <w:rsid w:val="006C0DA0"/>
    <w:pPr>
      <w:keepNext/>
      <w:jc w:val="both"/>
      <w:outlineLvl w:val="1"/>
    </w:pPr>
    <w:rPr>
      <w:rFonts w:cs="David"/>
      <w:sz w:val="28"/>
      <w:szCs w:val="28"/>
      <w:lang w:eastAsia="he-IL"/>
    </w:rPr>
  </w:style>
  <w:style w:type="paragraph" w:styleId="3">
    <w:name w:val="heading 3"/>
    <w:basedOn w:val="a"/>
    <w:next w:val="a"/>
    <w:link w:val="30"/>
    <w:qFormat/>
    <w:rsid w:val="006C0DA0"/>
    <w:pPr>
      <w:keepNext/>
      <w:jc w:val="center"/>
      <w:outlineLvl w:val="2"/>
    </w:pPr>
    <w:rPr>
      <w:rFonts w:cs="David"/>
      <w:b/>
      <w:bCs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B3DB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rsid w:val="006B3DBA"/>
    <w:rPr>
      <w:sz w:val="24"/>
      <w:szCs w:val="24"/>
    </w:rPr>
  </w:style>
  <w:style w:type="paragraph" w:styleId="a5">
    <w:name w:val="footer"/>
    <w:basedOn w:val="a"/>
    <w:link w:val="a6"/>
    <w:rsid w:val="006B3DB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rsid w:val="006B3DBA"/>
    <w:rPr>
      <w:sz w:val="24"/>
      <w:szCs w:val="24"/>
    </w:rPr>
  </w:style>
  <w:style w:type="character" w:styleId="Hyperlink">
    <w:name w:val="Hyperlink"/>
    <w:basedOn w:val="a0"/>
    <w:rsid w:val="005B454F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rsid w:val="006C0DA0"/>
    <w:rPr>
      <w:rFonts w:cs="David"/>
      <w:sz w:val="28"/>
      <w:szCs w:val="28"/>
      <w:lang w:eastAsia="he-IL"/>
    </w:rPr>
  </w:style>
  <w:style w:type="character" w:customStyle="1" w:styleId="20">
    <w:name w:val="כותרת 2 תו"/>
    <w:basedOn w:val="a0"/>
    <w:link w:val="2"/>
    <w:rsid w:val="006C0DA0"/>
    <w:rPr>
      <w:rFonts w:cs="David"/>
      <w:sz w:val="28"/>
      <w:szCs w:val="28"/>
      <w:lang w:eastAsia="he-IL"/>
    </w:rPr>
  </w:style>
  <w:style w:type="character" w:customStyle="1" w:styleId="30">
    <w:name w:val="כותרת 3 תו"/>
    <w:basedOn w:val="a0"/>
    <w:link w:val="3"/>
    <w:rsid w:val="006C0DA0"/>
    <w:rPr>
      <w:rFonts w:cs="David"/>
      <w:b/>
      <w:bCs/>
      <w:sz w:val="28"/>
      <w:szCs w:val="28"/>
      <w:lang w:eastAsia="he-IL"/>
    </w:rPr>
  </w:style>
  <w:style w:type="paragraph" w:styleId="a7">
    <w:name w:val="Balloon Text"/>
    <w:basedOn w:val="a"/>
    <w:link w:val="a8"/>
    <w:semiHidden/>
    <w:unhideWhenUsed/>
    <w:rsid w:val="0029733D"/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semiHidden/>
    <w:rsid w:val="0029733D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mkb.ac.il" TargetMode="External"/><Relationship Id="rId2" Type="http://schemas.openxmlformats.org/officeDocument/2006/relationships/hyperlink" Target="mailto:Morot.Meamnot@smkb.ac.il" TargetMode="External"/><Relationship Id="rId1" Type="http://schemas.openxmlformats.org/officeDocument/2006/relationships/hyperlink" Target="http://www.smkb.ac.il" TargetMode="External"/><Relationship Id="rId4" Type="http://schemas.openxmlformats.org/officeDocument/2006/relationships/hyperlink" Target="mailto:Morot.Meamnot@smkb.ac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stomer_Sr9\AppData\Roaming\Microsoft\Templates\Seminar%20Color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Seminar Color</Template>
  <TotalTime>1</TotalTime>
  <Pages>1</Pages>
  <Words>131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 College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system_srv</dc:creator>
  <cp:lastModifiedBy>נועה זכאים</cp:lastModifiedBy>
  <cp:revision>2</cp:revision>
  <cp:lastPrinted>2014-11-09T07:28:00Z</cp:lastPrinted>
  <dcterms:created xsi:type="dcterms:W3CDTF">2019-08-13T12:58:00Z</dcterms:created>
  <dcterms:modified xsi:type="dcterms:W3CDTF">2019-08-13T12:58:00Z</dcterms:modified>
</cp:coreProperties>
</file>