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A15" w:rsidRDefault="00CE2A15">
      <w:pPr>
        <w:rPr>
          <w:rtl/>
        </w:rPr>
      </w:pPr>
      <w:bookmarkStart w:id="0" w:name="_GoBack"/>
      <w:bookmarkEnd w:id="0"/>
    </w:p>
    <w:p w:rsidR="00EA6CA4" w:rsidRDefault="00EA6CA4">
      <w:pPr>
        <w:rPr>
          <w:rtl/>
        </w:rPr>
      </w:pPr>
    </w:p>
    <w:p w:rsidR="00EA6CA4" w:rsidRPr="00B3734E" w:rsidRDefault="00EA6CA4" w:rsidP="00EA6CA4">
      <w:pPr>
        <w:tabs>
          <w:tab w:val="left" w:pos="1496"/>
        </w:tabs>
        <w:ind w:right="-540"/>
        <w:rPr>
          <w:rFonts w:cs="David"/>
          <w:rtl/>
        </w:rPr>
      </w:pPr>
    </w:p>
    <w:p w:rsidR="00EA6CA4" w:rsidRPr="00B3734E" w:rsidRDefault="00EA6CA4" w:rsidP="00EA6CA4">
      <w:pPr>
        <w:tabs>
          <w:tab w:val="left" w:pos="1496"/>
        </w:tabs>
        <w:ind w:left="-694" w:right="-540"/>
        <w:rPr>
          <w:rFonts w:cs="David"/>
          <w:rtl/>
        </w:rPr>
      </w:pPr>
    </w:p>
    <w:p w:rsidR="00EA6CA4" w:rsidRPr="004516C3" w:rsidRDefault="00EA6CA4" w:rsidP="00EA6CA4">
      <w:pPr>
        <w:tabs>
          <w:tab w:val="left" w:pos="1496"/>
        </w:tabs>
        <w:ind w:left="-694" w:right="-540"/>
        <w:jc w:val="center"/>
        <w:rPr>
          <w:rFonts w:cs="David"/>
          <w:b/>
          <w:bCs/>
          <w:i/>
          <w:iCs/>
          <w:sz w:val="34"/>
          <w:szCs w:val="34"/>
          <w:rtl/>
        </w:rPr>
      </w:pPr>
      <w:r w:rsidRPr="004516C3">
        <w:rPr>
          <w:rFonts w:cs="David" w:hint="cs"/>
          <w:b/>
          <w:bCs/>
          <w:i/>
          <w:iCs/>
          <w:sz w:val="34"/>
          <w:szCs w:val="34"/>
          <w:u w:val="single"/>
          <w:rtl/>
        </w:rPr>
        <w:t>טופס הצהרה לקבלת הוצאות נסיעה *</w:t>
      </w:r>
    </w:p>
    <w:p w:rsidR="00EA6CA4" w:rsidRPr="00B3734E" w:rsidRDefault="00EA6CA4" w:rsidP="00EA6CA4">
      <w:pPr>
        <w:tabs>
          <w:tab w:val="left" w:pos="1496"/>
        </w:tabs>
        <w:ind w:right="-540"/>
        <w:rPr>
          <w:rFonts w:cs="David"/>
          <w:sz w:val="26"/>
          <w:szCs w:val="26"/>
          <w:rtl/>
        </w:rPr>
      </w:pPr>
    </w:p>
    <w:p w:rsidR="00EA6CA4" w:rsidRPr="009F715C" w:rsidRDefault="00EA6CA4" w:rsidP="009F715C">
      <w:pPr>
        <w:tabs>
          <w:tab w:val="left" w:pos="1496"/>
        </w:tabs>
        <w:spacing w:line="360" w:lineRule="auto"/>
        <w:ind w:left="-692" w:right="-539"/>
        <w:rPr>
          <w:rFonts w:cs="David"/>
          <w:sz w:val="22"/>
          <w:szCs w:val="22"/>
          <w:u w:val="single"/>
          <w:rtl/>
        </w:rPr>
      </w:pPr>
      <w:r w:rsidRPr="004516C3">
        <w:rPr>
          <w:rFonts w:cs="David" w:hint="cs"/>
          <w:b/>
          <w:bCs/>
          <w:sz w:val="27"/>
          <w:szCs w:val="27"/>
          <w:u w:val="single"/>
          <w:rtl/>
        </w:rPr>
        <w:t>א. הנני גר/ה בכתובת :</w:t>
      </w:r>
      <w:r w:rsidRPr="00B3734E">
        <w:rPr>
          <w:rFonts w:cs="David" w:hint="cs"/>
          <w:sz w:val="22"/>
          <w:szCs w:val="22"/>
          <w:rtl/>
        </w:rPr>
        <w:t xml:space="preserve">  </w:t>
      </w:r>
      <w:r w:rsidRPr="00B3734E">
        <w:rPr>
          <w:rFonts w:cs="David"/>
          <w:sz w:val="22"/>
          <w:szCs w:val="22"/>
          <w:rtl/>
        </w:rPr>
        <w:br/>
      </w:r>
      <w:r w:rsidRPr="00B3734E">
        <w:rPr>
          <w:rFonts w:cs="David" w:hint="cs"/>
          <w:sz w:val="22"/>
          <w:szCs w:val="22"/>
          <w:rtl/>
        </w:rPr>
        <w:t xml:space="preserve">רח'  </w:t>
      </w:r>
      <w:r w:rsidR="009F715C" w:rsidRPr="009F715C">
        <w:rPr>
          <w:rFonts w:cs="David" w:hint="cs"/>
          <w:sz w:val="20"/>
          <w:szCs w:val="20"/>
          <w:u w:val="single"/>
          <w:rtl/>
        </w:rPr>
        <w:t>__________________________________________</w:t>
      </w:r>
      <w:r w:rsidR="001E6B36" w:rsidRPr="009F715C">
        <w:rPr>
          <w:rFonts w:cs="David" w:hint="cs"/>
          <w:sz w:val="20"/>
          <w:szCs w:val="20"/>
          <w:rtl/>
        </w:rPr>
        <w:t xml:space="preserve"> </w:t>
      </w:r>
      <w:r w:rsidR="001E6B36">
        <w:rPr>
          <w:rFonts w:cs="David" w:hint="cs"/>
          <w:sz w:val="22"/>
          <w:szCs w:val="22"/>
          <w:rtl/>
        </w:rPr>
        <w:t xml:space="preserve">  </w:t>
      </w:r>
      <w:r w:rsidRPr="00B3734E">
        <w:rPr>
          <w:rFonts w:cs="David" w:hint="cs"/>
          <w:sz w:val="22"/>
          <w:szCs w:val="22"/>
          <w:rtl/>
        </w:rPr>
        <w:t>מס' בית</w:t>
      </w:r>
      <w:r w:rsidR="001E6B36">
        <w:rPr>
          <w:rFonts w:cs="David" w:hint="cs"/>
          <w:sz w:val="22"/>
          <w:szCs w:val="22"/>
          <w:rtl/>
        </w:rPr>
        <w:t xml:space="preserve">   </w:t>
      </w:r>
      <w:r w:rsidRPr="00B3734E">
        <w:rPr>
          <w:rFonts w:cs="David" w:hint="cs"/>
          <w:sz w:val="22"/>
          <w:szCs w:val="22"/>
          <w:rtl/>
        </w:rPr>
        <w:t xml:space="preserve"> </w:t>
      </w:r>
      <w:r w:rsidR="009F715C" w:rsidRPr="009F715C">
        <w:rPr>
          <w:rFonts w:cs="David" w:hint="cs"/>
          <w:sz w:val="20"/>
          <w:szCs w:val="20"/>
          <w:u w:val="single"/>
          <w:rtl/>
        </w:rPr>
        <w:t>__________________</w:t>
      </w:r>
      <w:r w:rsidRPr="00B3734E">
        <w:rPr>
          <w:rFonts w:cs="David" w:hint="cs"/>
          <w:sz w:val="22"/>
          <w:szCs w:val="22"/>
          <w:rtl/>
        </w:rPr>
        <w:br/>
        <w:t xml:space="preserve"> עיר</w:t>
      </w:r>
      <w:r w:rsidR="001E6B36">
        <w:rPr>
          <w:rFonts w:cs="David" w:hint="cs"/>
          <w:sz w:val="22"/>
          <w:szCs w:val="22"/>
          <w:rtl/>
        </w:rPr>
        <w:t xml:space="preserve"> </w:t>
      </w:r>
      <w:r w:rsidR="001E6B36" w:rsidRPr="009F715C">
        <w:rPr>
          <w:rFonts w:cs="David" w:hint="cs"/>
          <w:sz w:val="20"/>
          <w:szCs w:val="20"/>
          <w:rtl/>
        </w:rPr>
        <w:t xml:space="preserve"> </w:t>
      </w:r>
      <w:r w:rsidR="009F715C" w:rsidRPr="009F715C">
        <w:rPr>
          <w:rFonts w:cs="David" w:hint="cs"/>
          <w:sz w:val="20"/>
          <w:szCs w:val="20"/>
          <w:u w:val="single"/>
          <w:rtl/>
        </w:rPr>
        <w:t>______________________________</w:t>
      </w:r>
    </w:p>
    <w:p w:rsidR="00EA6CA4" w:rsidRPr="00B3734E" w:rsidRDefault="00EA6CA4" w:rsidP="00EA6CA4">
      <w:pPr>
        <w:tabs>
          <w:tab w:val="left" w:pos="1496"/>
        </w:tabs>
        <w:spacing w:line="360" w:lineRule="auto"/>
        <w:ind w:left="-692" w:right="-539"/>
        <w:rPr>
          <w:rFonts w:cs="David"/>
          <w:sz w:val="22"/>
          <w:szCs w:val="22"/>
          <w:rtl/>
        </w:rPr>
      </w:pPr>
    </w:p>
    <w:p w:rsidR="00EA6CA4" w:rsidRPr="004516C3" w:rsidRDefault="00EA6CA4" w:rsidP="00EA6CA4">
      <w:pPr>
        <w:tabs>
          <w:tab w:val="left" w:pos="1496"/>
        </w:tabs>
        <w:spacing w:line="360" w:lineRule="auto"/>
        <w:ind w:left="-692" w:right="-539"/>
        <w:rPr>
          <w:rFonts w:cs="David"/>
          <w:b/>
          <w:bCs/>
          <w:sz w:val="27"/>
          <w:szCs w:val="27"/>
          <w:u w:val="single"/>
          <w:rtl/>
        </w:rPr>
      </w:pPr>
      <w:r w:rsidRPr="004516C3">
        <w:rPr>
          <w:rFonts w:cs="David" w:hint="cs"/>
          <w:b/>
          <w:bCs/>
          <w:sz w:val="27"/>
          <w:szCs w:val="27"/>
          <w:u w:val="single"/>
          <w:rtl/>
        </w:rPr>
        <w:t>ב. הנני מצהיר/ה כי הוצאות נסיעתי למכללה ובחזרה בתחבורה ציבורית (אוטובוס / רכבת) הינן :</w:t>
      </w:r>
    </w:p>
    <w:tbl>
      <w:tblPr>
        <w:tblpPr w:leftFromText="180" w:rightFromText="180" w:vertAnchor="text" w:horzAnchor="margin" w:tblpXSpec="center" w:tblpY="432"/>
        <w:bidiVisual/>
        <w:tblW w:w="10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835"/>
        <w:gridCol w:w="1560"/>
        <w:gridCol w:w="1701"/>
        <w:gridCol w:w="3118"/>
        <w:gridCol w:w="2694"/>
      </w:tblGrid>
      <w:tr w:rsidR="00EA6CA4" w:rsidRPr="00B3734E" w:rsidTr="00DD0C7C">
        <w:tc>
          <w:tcPr>
            <w:tcW w:w="1835" w:type="dxa"/>
            <w:tcBorders>
              <w:bottom w:val="single" w:sz="12" w:space="0" w:color="auto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rtl/>
              </w:rPr>
            </w:pPr>
            <w:proofErr w:type="spellStart"/>
            <w:r w:rsidRPr="00B3734E">
              <w:rPr>
                <w:rFonts w:cs="David" w:hint="cs"/>
                <w:b/>
                <w:bCs/>
                <w:rtl/>
              </w:rPr>
              <w:t>איזור</w:t>
            </w:r>
            <w:proofErr w:type="spellEnd"/>
            <w:r w:rsidRPr="00B3734E">
              <w:rPr>
                <w:rFonts w:cs="David" w:hint="cs"/>
                <w:b/>
                <w:bCs/>
                <w:rtl/>
              </w:rPr>
              <w:t xml:space="preserve"> / מס' של קו</w:t>
            </w: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rtl/>
              </w:rPr>
            </w:pPr>
            <w:r w:rsidRPr="00B3734E">
              <w:rPr>
                <w:rFonts w:cs="David" w:hint="cs"/>
                <w:b/>
                <w:bCs/>
                <w:rtl/>
              </w:rPr>
              <w:t>אוטובוס / רכבת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rtl/>
              </w:rPr>
            </w:pPr>
            <w:r w:rsidRPr="00B3734E">
              <w:rPr>
                <w:rFonts w:cs="David" w:hint="cs"/>
                <w:b/>
                <w:bCs/>
                <w:rtl/>
              </w:rPr>
              <w:t>מ</w:t>
            </w:r>
            <w:r w:rsidR="004516C3">
              <w:rPr>
                <w:rFonts w:cs="David" w:hint="cs"/>
                <w:b/>
                <w:bCs/>
                <w:rtl/>
              </w:rPr>
              <w:t xml:space="preserve"> </w:t>
            </w:r>
            <w:r w:rsidRPr="00B3734E">
              <w:rPr>
                <w:rFonts w:cs="David" w:hint="cs"/>
                <w:b/>
                <w:bCs/>
                <w:rtl/>
              </w:rPr>
              <w:t>_________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A6CA4" w:rsidRPr="00B3734E" w:rsidRDefault="00EA6CA4" w:rsidP="004516C3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rtl/>
              </w:rPr>
            </w:pPr>
            <w:r w:rsidRPr="00B3734E">
              <w:rPr>
                <w:rFonts w:cs="David" w:hint="cs"/>
                <w:b/>
                <w:bCs/>
                <w:rtl/>
              </w:rPr>
              <w:t>עד ______</w:t>
            </w:r>
            <w:r w:rsidR="004516C3">
              <w:rPr>
                <w:rFonts w:cs="David" w:hint="cs"/>
                <w:b/>
                <w:bCs/>
                <w:rtl/>
              </w:rPr>
              <w:t>___</w:t>
            </w: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rtl/>
              </w:rPr>
            </w:pPr>
            <w:r w:rsidRPr="00B3734E">
              <w:rPr>
                <w:rFonts w:cs="David" w:hint="cs"/>
                <w:b/>
                <w:bCs/>
                <w:rtl/>
              </w:rPr>
              <w:t xml:space="preserve">מחיר מלא לפי מס' קו </w:t>
            </w:r>
            <w:r w:rsidRPr="00B3734E">
              <w:rPr>
                <w:rFonts w:cs="David"/>
                <w:b/>
                <w:bCs/>
                <w:rtl/>
              </w:rPr>
              <w:br/>
            </w: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rtl/>
              </w:rPr>
            </w:pPr>
            <w:r w:rsidRPr="00B3734E">
              <w:rPr>
                <w:rFonts w:cs="David" w:hint="cs"/>
                <w:b/>
                <w:bCs/>
                <w:rtl/>
              </w:rPr>
              <w:t>מחיר לחופשי חודשי</w:t>
            </w:r>
          </w:p>
        </w:tc>
      </w:tr>
      <w:tr w:rsidR="00EA6CA4" w:rsidRPr="00B3734E" w:rsidTr="00DD0C7C">
        <w:trPr>
          <w:trHeight w:val="1105"/>
        </w:trPr>
        <w:tc>
          <w:tcPr>
            <w:tcW w:w="1835" w:type="dxa"/>
            <w:tcBorders>
              <w:bottom w:val="single" w:sz="12" w:space="0" w:color="auto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</w:rPr>
            </w:pPr>
            <w:r w:rsidRPr="00B3734E">
              <w:rPr>
                <w:rFonts w:cs="David" w:hint="cs"/>
                <w:rtl/>
              </w:rPr>
              <w:t xml:space="preserve">__________  ₪  לכיוון </w:t>
            </w:r>
            <w:r w:rsidRPr="00B3734E">
              <w:rPr>
                <w:rFonts w:cs="David"/>
              </w:rPr>
              <w:t xml:space="preserve"> X </w:t>
            </w:r>
            <w:r w:rsidRPr="00B3734E">
              <w:rPr>
                <w:rFonts w:cs="David" w:hint="cs"/>
                <w:rtl/>
              </w:rPr>
              <w:t>2  =</w:t>
            </w:r>
          </w:p>
          <w:p w:rsidR="00944115" w:rsidRDefault="00EA6CA4" w:rsidP="00944115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30"/>
                <w:szCs w:val="30"/>
                <w:rtl/>
              </w:rPr>
            </w:pPr>
            <w:r w:rsidRPr="00B3734E">
              <w:rPr>
                <w:rFonts w:cs="David" w:hint="cs"/>
                <w:b/>
                <w:bCs/>
                <w:sz w:val="30"/>
                <w:szCs w:val="30"/>
                <w:rtl/>
              </w:rPr>
              <w:t>______</w:t>
            </w:r>
          </w:p>
          <w:p w:rsidR="00EA6CA4" w:rsidRPr="00B3734E" w:rsidRDefault="00EA6CA4" w:rsidP="00944115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30"/>
                <w:szCs w:val="30"/>
                <w:rtl/>
              </w:rPr>
            </w:pPr>
            <w:r w:rsidRPr="00B3734E">
              <w:rPr>
                <w:rFonts w:cs="David" w:hint="cs"/>
                <w:b/>
                <w:bCs/>
                <w:sz w:val="30"/>
                <w:szCs w:val="30"/>
                <w:rtl/>
              </w:rPr>
              <w:t>__ ₪ ליום</w:t>
            </w: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B3734E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B3734E">
              <w:rPr>
                <w:rFonts w:cs="David" w:hint="cs"/>
                <w:b/>
                <w:bCs/>
                <w:sz w:val="28"/>
                <w:szCs w:val="28"/>
                <w:rtl/>
              </w:rPr>
              <w:t>עלות חופשי חודשי:</w:t>
            </w:r>
          </w:p>
          <w:p w:rsidR="00EA6CA4" w:rsidRPr="00B3734E" w:rsidRDefault="00EA6CA4" w:rsidP="004516C3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B3734E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_______________</w:t>
            </w:r>
            <w:r w:rsidR="004516C3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3734E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₪ </w:t>
            </w: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28"/>
                <w:szCs w:val="28"/>
                <w:rtl/>
              </w:rPr>
            </w:pPr>
          </w:p>
        </w:tc>
      </w:tr>
      <w:tr w:rsidR="00EA6CA4" w:rsidRPr="00B3734E" w:rsidTr="00DD0C7C">
        <w:trPr>
          <w:trHeight w:val="1046"/>
        </w:trPr>
        <w:tc>
          <w:tcPr>
            <w:tcW w:w="1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</w:rPr>
            </w:pPr>
            <w:r w:rsidRPr="00B3734E">
              <w:rPr>
                <w:rFonts w:cs="David" w:hint="cs"/>
                <w:rtl/>
              </w:rPr>
              <w:t xml:space="preserve">__________  ₪  לכיוון </w:t>
            </w:r>
            <w:r w:rsidRPr="00B3734E">
              <w:rPr>
                <w:rFonts w:cs="David"/>
              </w:rPr>
              <w:t xml:space="preserve"> X </w:t>
            </w:r>
            <w:r w:rsidRPr="00B3734E">
              <w:rPr>
                <w:rFonts w:cs="David" w:hint="cs"/>
                <w:rtl/>
              </w:rPr>
              <w:t>2  =</w:t>
            </w:r>
          </w:p>
          <w:p w:rsidR="00EA6CA4" w:rsidRPr="00B3734E" w:rsidRDefault="00EA6CA4" w:rsidP="007A39E0">
            <w:pPr>
              <w:tabs>
                <w:tab w:val="left" w:pos="1496"/>
              </w:tabs>
              <w:rPr>
                <w:rFonts w:cs="David"/>
                <w:sz w:val="30"/>
                <w:szCs w:val="30"/>
                <w:rtl/>
              </w:rPr>
            </w:pPr>
            <w:r w:rsidRPr="00B3734E">
              <w:rPr>
                <w:rFonts w:cs="David" w:hint="cs"/>
                <w:b/>
                <w:bCs/>
                <w:sz w:val="30"/>
                <w:szCs w:val="30"/>
                <w:rtl/>
              </w:rPr>
              <w:t>________ ₪ ליום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rPr>
                <w:rFonts w:cs="David"/>
                <w:rtl/>
              </w:rPr>
            </w:pPr>
          </w:p>
        </w:tc>
      </w:tr>
      <w:tr w:rsidR="00EA6CA4" w:rsidRPr="00B3734E" w:rsidTr="00DD0C7C">
        <w:trPr>
          <w:trHeight w:val="1102"/>
        </w:trPr>
        <w:tc>
          <w:tcPr>
            <w:tcW w:w="1835" w:type="dxa"/>
            <w:tcBorders>
              <w:bottom w:val="single" w:sz="12" w:space="0" w:color="auto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</w:rPr>
            </w:pPr>
            <w:r w:rsidRPr="00B3734E">
              <w:rPr>
                <w:rFonts w:cs="David" w:hint="cs"/>
                <w:rtl/>
              </w:rPr>
              <w:t xml:space="preserve">__________  ₪  לכיוון </w:t>
            </w:r>
            <w:r w:rsidRPr="00B3734E">
              <w:rPr>
                <w:rFonts w:cs="David"/>
              </w:rPr>
              <w:t xml:space="preserve"> X </w:t>
            </w:r>
            <w:r w:rsidRPr="00B3734E">
              <w:rPr>
                <w:rFonts w:cs="David" w:hint="cs"/>
                <w:rtl/>
              </w:rPr>
              <w:t>2  =</w:t>
            </w:r>
          </w:p>
          <w:p w:rsidR="00EA6CA4" w:rsidRPr="00B3734E" w:rsidRDefault="00EA6CA4" w:rsidP="007A39E0">
            <w:pPr>
              <w:tabs>
                <w:tab w:val="left" w:pos="1496"/>
              </w:tabs>
              <w:rPr>
                <w:rFonts w:cs="David"/>
                <w:sz w:val="30"/>
                <w:szCs w:val="30"/>
                <w:rtl/>
              </w:rPr>
            </w:pPr>
            <w:r w:rsidRPr="00B3734E">
              <w:rPr>
                <w:rFonts w:cs="David" w:hint="cs"/>
                <w:b/>
                <w:bCs/>
                <w:sz w:val="30"/>
                <w:szCs w:val="30"/>
                <w:rtl/>
              </w:rPr>
              <w:t>________ ₪ ליום</w:t>
            </w:r>
          </w:p>
        </w:tc>
        <w:tc>
          <w:tcPr>
            <w:tcW w:w="26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rPr>
                <w:rFonts w:cs="David"/>
                <w:rtl/>
              </w:rPr>
            </w:pPr>
          </w:p>
        </w:tc>
      </w:tr>
      <w:tr w:rsidR="00EA6CA4" w:rsidRPr="00B3734E" w:rsidTr="00DD0C7C">
        <w:trPr>
          <w:trHeight w:val="740"/>
        </w:trPr>
        <w:tc>
          <w:tcPr>
            <w:tcW w:w="18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rtl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30"/>
                <w:szCs w:val="30"/>
                <w:rtl/>
              </w:rPr>
            </w:pP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30"/>
                <w:szCs w:val="30"/>
              </w:rPr>
            </w:pPr>
            <w:r w:rsidRPr="00B3734E">
              <w:rPr>
                <w:rFonts w:cs="David" w:hint="cs"/>
                <w:b/>
                <w:bCs/>
                <w:sz w:val="30"/>
                <w:szCs w:val="30"/>
                <w:rtl/>
              </w:rPr>
              <w:t>סה"כ הוצאות נסיעה ליום</w:t>
            </w:r>
            <w:r w:rsidRPr="00B3734E">
              <w:rPr>
                <w:rFonts w:cs="David"/>
                <w:b/>
                <w:bCs/>
                <w:sz w:val="30"/>
                <w:szCs w:val="30"/>
              </w:rPr>
              <w:t>:</w:t>
            </w: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30"/>
                <w:szCs w:val="30"/>
                <w:rtl/>
              </w:rPr>
            </w:pPr>
            <w:r w:rsidRPr="00B3734E">
              <w:rPr>
                <w:rFonts w:cs="David" w:hint="cs"/>
                <w:b/>
                <w:bCs/>
                <w:sz w:val="30"/>
                <w:szCs w:val="30"/>
                <w:rtl/>
              </w:rPr>
              <w:t xml:space="preserve">_________________  ₪ </w:t>
            </w:r>
          </w:p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6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A6CA4" w:rsidRPr="00B3734E" w:rsidRDefault="00EA6CA4" w:rsidP="007A39E0">
            <w:pPr>
              <w:tabs>
                <w:tab w:val="left" w:pos="1496"/>
              </w:tabs>
              <w:ind w:right="-540"/>
              <w:rPr>
                <w:rFonts w:cs="David"/>
                <w:b/>
                <w:bCs/>
                <w:rtl/>
              </w:rPr>
            </w:pPr>
          </w:p>
        </w:tc>
      </w:tr>
    </w:tbl>
    <w:p w:rsidR="00EA6CA4" w:rsidRPr="00B3734E" w:rsidRDefault="004516C3" w:rsidP="004516C3">
      <w:pPr>
        <w:tabs>
          <w:tab w:val="left" w:pos="1496"/>
        </w:tabs>
        <w:ind w:right="-540"/>
        <w:rPr>
          <w:rFonts w:cs="David"/>
          <w:b/>
          <w:bCs/>
          <w:rtl/>
        </w:rPr>
      </w:pPr>
      <w:r>
        <w:rPr>
          <w:rFonts w:cs="David" w:hint="cs"/>
          <w:b/>
          <w:bCs/>
          <w:rtl/>
        </w:rPr>
        <w:t xml:space="preserve">יש למלא את כל הפרטים בטבלה </w:t>
      </w:r>
      <w:proofErr w:type="spellStart"/>
      <w:r>
        <w:rPr>
          <w:rFonts w:cs="David" w:hint="cs"/>
          <w:b/>
          <w:bCs/>
          <w:rtl/>
        </w:rPr>
        <w:t>המצ"ב</w:t>
      </w:r>
      <w:proofErr w:type="spellEnd"/>
      <w:r>
        <w:rPr>
          <w:rFonts w:cs="David" w:hint="cs"/>
          <w:b/>
          <w:bCs/>
          <w:rtl/>
        </w:rPr>
        <w:t xml:space="preserve"> -</w:t>
      </w:r>
    </w:p>
    <w:p w:rsidR="00EA6CA4" w:rsidRPr="00B3734E" w:rsidRDefault="00EA6CA4" w:rsidP="00EA6CA4">
      <w:pPr>
        <w:tabs>
          <w:tab w:val="left" w:pos="1496"/>
        </w:tabs>
        <w:ind w:right="-540"/>
        <w:rPr>
          <w:rFonts w:cs="David"/>
          <w:b/>
          <w:bCs/>
          <w:sz w:val="28"/>
          <w:szCs w:val="28"/>
          <w:rtl/>
        </w:rPr>
      </w:pPr>
    </w:p>
    <w:p w:rsidR="00EA6CA4" w:rsidRPr="00B3734E" w:rsidRDefault="001E6B36" w:rsidP="001E6B36">
      <w:pPr>
        <w:tabs>
          <w:tab w:val="left" w:pos="1496"/>
        </w:tabs>
        <w:ind w:left="-694" w:right="-540"/>
        <w:rPr>
          <w:rFonts w:cs="David"/>
          <w:rtl/>
        </w:rPr>
      </w:pPr>
      <w:r>
        <w:rPr>
          <w:rFonts w:cs="David" w:hint="cs"/>
          <w:rtl/>
        </w:rPr>
        <w:t xml:space="preserve">  </w:t>
      </w:r>
      <w:r w:rsidR="00EA6CA4" w:rsidRPr="00B3734E">
        <w:rPr>
          <w:rFonts w:cs="David" w:hint="cs"/>
          <w:rtl/>
        </w:rPr>
        <w:t xml:space="preserve">______________________                                                                </w:t>
      </w:r>
      <w:r>
        <w:rPr>
          <w:rFonts w:cs="David" w:hint="cs"/>
          <w:rtl/>
        </w:rPr>
        <w:t xml:space="preserve">    __________________</w:t>
      </w:r>
    </w:p>
    <w:p w:rsidR="00EA6CA4" w:rsidRPr="00B3734E" w:rsidRDefault="00EA6CA4" w:rsidP="00EA6CA4">
      <w:pPr>
        <w:tabs>
          <w:tab w:val="left" w:pos="1496"/>
        </w:tabs>
        <w:ind w:left="-694" w:right="-540"/>
        <w:rPr>
          <w:rFonts w:cs="David"/>
          <w:rtl/>
        </w:rPr>
      </w:pPr>
      <w:r w:rsidRPr="00B3734E">
        <w:rPr>
          <w:rFonts w:cs="David" w:hint="cs"/>
          <w:rtl/>
        </w:rPr>
        <w:t xml:space="preserve">      </w:t>
      </w:r>
      <w:r w:rsidR="001E6B36">
        <w:rPr>
          <w:rFonts w:cs="David" w:hint="cs"/>
          <w:rtl/>
        </w:rPr>
        <w:t xml:space="preserve">   </w:t>
      </w:r>
      <w:r w:rsidR="007A39E0">
        <w:rPr>
          <w:rFonts w:cs="David" w:hint="cs"/>
          <w:rtl/>
        </w:rPr>
        <w:t xml:space="preserve"> </w:t>
      </w:r>
      <w:r w:rsidRPr="00B3734E">
        <w:rPr>
          <w:rFonts w:cs="David" w:hint="cs"/>
          <w:rtl/>
        </w:rPr>
        <w:t xml:space="preserve">שם פרטי ומשפחה                                                                                        </w:t>
      </w:r>
      <w:r w:rsidR="007A39E0">
        <w:rPr>
          <w:rFonts w:cs="David" w:hint="cs"/>
          <w:rtl/>
        </w:rPr>
        <w:t xml:space="preserve">   </w:t>
      </w:r>
      <w:r w:rsidRPr="00B3734E">
        <w:rPr>
          <w:rFonts w:cs="David" w:hint="cs"/>
          <w:rtl/>
        </w:rPr>
        <w:t xml:space="preserve"> </w:t>
      </w:r>
      <w:r w:rsidR="007A39E0">
        <w:rPr>
          <w:rFonts w:cs="David" w:hint="cs"/>
          <w:rtl/>
        </w:rPr>
        <w:t xml:space="preserve">   </w:t>
      </w:r>
      <w:r w:rsidRPr="00B3734E">
        <w:rPr>
          <w:rFonts w:cs="David" w:hint="cs"/>
          <w:rtl/>
        </w:rPr>
        <w:t xml:space="preserve"> חתימה</w:t>
      </w:r>
    </w:p>
    <w:p w:rsidR="001E6B36" w:rsidRDefault="001E6B36" w:rsidP="00EA6CA4">
      <w:pPr>
        <w:tabs>
          <w:tab w:val="left" w:pos="1496"/>
        </w:tabs>
        <w:ind w:left="-694" w:right="-540"/>
        <w:rPr>
          <w:rFonts w:cs="David"/>
          <w:rtl/>
        </w:rPr>
      </w:pPr>
    </w:p>
    <w:p w:rsidR="001E6B36" w:rsidRDefault="001E6B36" w:rsidP="00EA6CA4">
      <w:pPr>
        <w:tabs>
          <w:tab w:val="left" w:pos="1496"/>
        </w:tabs>
        <w:ind w:left="-694" w:right="-540"/>
        <w:rPr>
          <w:rFonts w:cs="David"/>
          <w:rtl/>
        </w:rPr>
      </w:pPr>
    </w:p>
    <w:p w:rsidR="00EA6CA4" w:rsidRPr="00B3734E" w:rsidRDefault="00EA6CA4" w:rsidP="00EA6CA4">
      <w:pPr>
        <w:tabs>
          <w:tab w:val="left" w:pos="1496"/>
        </w:tabs>
        <w:ind w:left="-694" w:right="-540"/>
        <w:rPr>
          <w:rFonts w:cs="David"/>
          <w:b/>
          <w:bCs/>
          <w:rtl/>
        </w:rPr>
      </w:pPr>
      <w:r w:rsidRPr="00B3734E">
        <w:rPr>
          <w:rFonts w:cs="David" w:hint="cs"/>
          <w:b/>
          <w:bCs/>
          <w:rtl/>
        </w:rPr>
        <w:t xml:space="preserve">*   </w:t>
      </w:r>
      <w:r w:rsidRPr="00B3734E">
        <w:rPr>
          <w:rFonts w:cs="David" w:hint="cs"/>
          <w:b/>
          <w:bCs/>
          <w:u w:val="single"/>
          <w:rtl/>
        </w:rPr>
        <w:t>יש להצהיר רק על הוצאות נסיעה בפועל</w:t>
      </w:r>
    </w:p>
    <w:p w:rsidR="00EA6CA4" w:rsidRPr="00B3734E" w:rsidRDefault="00EA6CA4" w:rsidP="00EA6CA4">
      <w:pPr>
        <w:tabs>
          <w:tab w:val="left" w:pos="1496"/>
        </w:tabs>
        <w:ind w:left="-694" w:right="-540"/>
        <w:rPr>
          <w:rFonts w:cs="David"/>
          <w:rtl/>
        </w:rPr>
      </w:pPr>
    </w:p>
    <w:p w:rsidR="009F715C" w:rsidRDefault="00EA6CA4" w:rsidP="009F715C">
      <w:pPr>
        <w:tabs>
          <w:tab w:val="left" w:pos="1496"/>
        </w:tabs>
        <w:ind w:left="-694" w:right="-540"/>
        <w:rPr>
          <w:rFonts w:cs="David"/>
          <w:b/>
          <w:bCs/>
          <w:u w:val="single"/>
          <w:rtl/>
        </w:rPr>
      </w:pPr>
      <w:r w:rsidRPr="00B3734E">
        <w:rPr>
          <w:rFonts w:cs="David" w:hint="cs"/>
          <w:b/>
          <w:bCs/>
          <w:u w:val="single"/>
          <w:rtl/>
        </w:rPr>
        <w:t xml:space="preserve">החזר הוצאות נסיעה ישולם לפי גובה תקרה יומית </w:t>
      </w:r>
      <w:r w:rsidR="009F715C">
        <w:rPr>
          <w:rFonts w:cs="David" w:hint="cs"/>
          <w:b/>
          <w:bCs/>
          <w:u w:val="single"/>
          <w:rtl/>
        </w:rPr>
        <w:t xml:space="preserve">(על פי חוק) או לפי הוצאות כרטיס "חופשי- חודשי" </w:t>
      </w:r>
    </w:p>
    <w:p w:rsidR="00EA6CA4" w:rsidRPr="00B3734E" w:rsidRDefault="009F715C" w:rsidP="009F715C">
      <w:pPr>
        <w:tabs>
          <w:tab w:val="left" w:pos="1496"/>
        </w:tabs>
        <w:ind w:left="-694" w:right="-540"/>
        <w:rPr>
          <w:rFonts w:cs="David"/>
          <w:b/>
          <w:bCs/>
          <w:u w:val="single"/>
        </w:rPr>
      </w:pPr>
      <w:r>
        <w:rPr>
          <w:rFonts w:cs="David" w:hint="cs"/>
          <w:b/>
          <w:bCs/>
          <w:u w:val="single"/>
          <w:rtl/>
        </w:rPr>
        <w:t>( הנמוך מבניהם)</w:t>
      </w:r>
    </w:p>
    <w:p w:rsidR="00EA6CA4" w:rsidRPr="00B3734E" w:rsidRDefault="00EA6CA4" w:rsidP="00EA6CA4">
      <w:pPr>
        <w:tabs>
          <w:tab w:val="left" w:pos="1496"/>
        </w:tabs>
        <w:ind w:left="-694" w:right="-540"/>
        <w:rPr>
          <w:rFonts w:cs="David"/>
          <w:rtl/>
        </w:rPr>
      </w:pPr>
    </w:p>
    <w:p w:rsidR="009F715C" w:rsidRDefault="009F715C" w:rsidP="001E6B36">
      <w:pPr>
        <w:tabs>
          <w:tab w:val="left" w:pos="1496"/>
        </w:tabs>
        <w:ind w:left="-694" w:right="-540"/>
        <w:rPr>
          <w:rFonts w:cs="David"/>
          <w:rtl/>
        </w:rPr>
      </w:pPr>
    </w:p>
    <w:p w:rsidR="001E6B36" w:rsidRPr="001E6B36" w:rsidRDefault="001E6B36" w:rsidP="001E6B36">
      <w:pPr>
        <w:tabs>
          <w:tab w:val="left" w:pos="1496"/>
        </w:tabs>
        <w:ind w:left="-694" w:right="-540"/>
        <w:rPr>
          <w:rFonts w:cs="David"/>
          <w:u w:val="thick"/>
          <w:rtl/>
        </w:rPr>
      </w:pPr>
      <w:r w:rsidRPr="001E6B36">
        <w:rPr>
          <w:rFonts w:cs="David" w:hint="cs"/>
          <w:u w:val="thick"/>
          <w:rtl/>
        </w:rPr>
        <w:t>_____________________________________________________________________________</w:t>
      </w:r>
    </w:p>
    <w:p w:rsidR="001E6B36" w:rsidRDefault="001E6B36" w:rsidP="001E6B36">
      <w:pPr>
        <w:tabs>
          <w:tab w:val="left" w:pos="1496"/>
        </w:tabs>
        <w:ind w:left="-694" w:right="-540"/>
        <w:rPr>
          <w:rFonts w:cs="David"/>
          <w:rtl/>
        </w:rPr>
      </w:pPr>
      <w:r>
        <w:rPr>
          <w:rFonts w:cs="David" w:hint="cs"/>
          <w:rtl/>
        </w:rPr>
        <w:t>לשימוש פנימי:</w:t>
      </w:r>
    </w:p>
    <w:p w:rsidR="004516C3" w:rsidRPr="00B3734E" w:rsidRDefault="004516C3" w:rsidP="00EA6CA4">
      <w:pPr>
        <w:tabs>
          <w:tab w:val="left" w:pos="1496"/>
        </w:tabs>
        <w:ind w:left="-694" w:right="-540"/>
        <w:rPr>
          <w:rFonts w:cs="David"/>
          <w:rtl/>
        </w:rPr>
      </w:pPr>
    </w:p>
    <w:p w:rsidR="00EA6CA4" w:rsidRPr="00B3734E" w:rsidRDefault="001E6B36" w:rsidP="001E6B36">
      <w:pPr>
        <w:tabs>
          <w:tab w:val="left" w:pos="1496"/>
        </w:tabs>
        <w:ind w:left="-694" w:right="-540"/>
        <w:rPr>
          <w:rFonts w:cs="David"/>
          <w:rtl/>
        </w:rPr>
      </w:pPr>
      <w:r>
        <w:rPr>
          <w:rFonts w:cs="David" w:hint="cs"/>
          <w:rtl/>
        </w:rPr>
        <w:t xml:space="preserve">        </w:t>
      </w:r>
      <w:r w:rsidR="00EA6CA4" w:rsidRPr="00B3734E">
        <w:rPr>
          <w:rFonts w:cs="David" w:hint="cs"/>
          <w:rtl/>
        </w:rPr>
        <w:t xml:space="preserve">____________________                                                    </w:t>
      </w:r>
      <w:r w:rsidR="00EA6CA4">
        <w:rPr>
          <w:rFonts w:cs="David" w:hint="cs"/>
          <w:rtl/>
        </w:rPr>
        <w:t xml:space="preserve">      </w:t>
      </w:r>
      <w:r w:rsidR="00EA6CA4" w:rsidRPr="00B3734E">
        <w:rPr>
          <w:rFonts w:cs="David" w:hint="cs"/>
          <w:rtl/>
        </w:rPr>
        <w:t xml:space="preserve">    </w:t>
      </w:r>
      <w:r>
        <w:rPr>
          <w:rFonts w:cs="David" w:hint="cs"/>
          <w:rtl/>
        </w:rPr>
        <w:t xml:space="preserve">    </w:t>
      </w:r>
      <w:r w:rsidR="00EA6CA4" w:rsidRPr="00B3734E">
        <w:rPr>
          <w:rFonts w:cs="David" w:hint="cs"/>
          <w:rtl/>
        </w:rPr>
        <w:t xml:space="preserve">     ___________________</w:t>
      </w:r>
    </w:p>
    <w:p w:rsidR="00EA6CA4" w:rsidRPr="00B3734E" w:rsidRDefault="00EA6CA4" w:rsidP="00EA6CA4">
      <w:pPr>
        <w:tabs>
          <w:tab w:val="left" w:pos="1496"/>
        </w:tabs>
        <w:ind w:left="-694" w:right="-540"/>
        <w:rPr>
          <w:rFonts w:cs="David"/>
          <w:rtl/>
        </w:rPr>
      </w:pPr>
      <w:r w:rsidRPr="00B3734E">
        <w:rPr>
          <w:rFonts w:cs="David" w:hint="cs"/>
          <w:rtl/>
        </w:rPr>
        <w:t xml:space="preserve">   </w:t>
      </w:r>
      <w:r>
        <w:rPr>
          <w:rFonts w:cs="David" w:hint="cs"/>
          <w:rtl/>
        </w:rPr>
        <w:t xml:space="preserve"> </w:t>
      </w:r>
      <w:r w:rsidR="004516C3">
        <w:rPr>
          <w:rFonts w:cs="David" w:hint="cs"/>
          <w:rtl/>
        </w:rPr>
        <w:t xml:space="preserve">  </w:t>
      </w:r>
      <w:r w:rsidRPr="00B3734E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 xml:space="preserve">       </w:t>
      </w:r>
      <w:r w:rsidR="001E6B36">
        <w:rPr>
          <w:rFonts w:cs="David" w:hint="cs"/>
          <w:rtl/>
        </w:rPr>
        <w:t xml:space="preserve">      </w:t>
      </w:r>
      <w:r w:rsidRPr="00B3734E">
        <w:rPr>
          <w:rFonts w:cs="David" w:hint="cs"/>
          <w:rtl/>
        </w:rPr>
        <w:t xml:space="preserve">אישור מש"א                                           </w:t>
      </w:r>
      <w:r w:rsidR="001E6B36">
        <w:rPr>
          <w:rFonts w:cs="David" w:hint="cs"/>
          <w:rtl/>
        </w:rPr>
        <w:t xml:space="preserve">                           </w:t>
      </w:r>
      <w:r w:rsidRPr="00B3734E">
        <w:rPr>
          <w:rFonts w:cs="David" w:hint="cs"/>
          <w:rtl/>
        </w:rPr>
        <w:t xml:space="preserve">           </w:t>
      </w:r>
      <w:r w:rsidR="004516C3">
        <w:rPr>
          <w:rFonts w:cs="David" w:hint="cs"/>
          <w:rtl/>
        </w:rPr>
        <w:t xml:space="preserve">  </w:t>
      </w:r>
      <w:r w:rsidRPr="00B3734E">
        <w:rPr>
          <w:rFonts w:cs="David" w:hint="cs"/>
          <w:rtl/>
        </w:rPr>
        <w:t xml:space="preserve">    </w:t>
      </w:r>
      <w:r w:rsidR="001E6B36">
        <w:rPr>
          <w:rFonts w:cs="David" w:hint="cs"/>
          <w:rtl/>
        </w:rPr>
        <w:t xml:space="preserve">    </w:t>
      </w:r>
      <w:r>
        <w:rPr>
          <w:rFonts w:cs="David" w:hint="cs"/>
          <w:rtl/>
        </w:rPr>
        <w:t xml:space="preserve">   </w:t>
      </w:r>
      <w:r w:rsidRPr="00B3734E">
        <w:rPr>
          <w:rFonts w:cs="David" w:hint="cs"/>
          <w:rtl/>
        </w:rPr>
        <w:t xml:space="preserve">   תאריך</w:t>
      </w:r>
    </w:p>
    <w:p w:rsidR="004516C3" w:rsidRDefault="004516C3" w:rsidP="004516C3">
      <w:pPr>
        <w:rPr>
          <w:rtl/>
        </w:rPr>
      </w:pPr>
      <w:r>
        <w:rPr>
          <w:rFonts w:hint="cs"/>
          <w:rtl/>
        </w:rPr>
        <w:t xml:space="preserve"> </w:t>
      </w:r>
    </w:p>
    <w:p w:rsidR="004516C3" w:rsidRDefault="004516C3" w:rsidP="009F715C">
      <w:r>
        <w:rPr>
          <w:rFonts w:cs="David" w:hint="cs"/>
          <w:rtl/>
        </w:rPr>
        <w:lastRenderedPageBreak/>
        <w:t>הערות:_______________________________________________________________</w:t>
      </w:r>
      <w:r>
        <w:rPr>
          <w:rtl/>
        </w:rPr>
        <w:br/>
      </w:r>
      <w:r>
        <w:rPr>
          <w:rFonts w:hint="cs"/>
          <w:rtl/>
        </w:rPr>
        <w:t>_____________________________________________________________________</w:t>
      </w:r>
    </w:p>
    <w:sectPr w:rsidR="004516C3" w:rsidSect="00DF1ABA">
      <w:headerReference w:type="default" r:id="rId6"/>
      <w:footerReference w:type="default" r:id="rId7"/>
      <w:pgSz w:w="11906" w:h="16838" w:code="9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31C" w:rsidRDefault="00DD031C">
      <w:r>
        <w:separator/>
      </w:r>
    </w:p>
  </w:endnote>
  <w:endnote w:type="continuationSeparator" w:id="0">
    <w:p w:rsidR="00DD031C" w:rsidRDefault="00DD0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9E0" w:rsidRPr="00072273" w:rsidRDefault="007A39E0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229CA8D" wp14:editId="084C5160">
              <wp:simplePos x="0" y="0"/>
              <wp:positionH relativeFrom="column">
                <wp:posOffset>5276850</wp:posOffset>
              </wp:positionH>
              <wp:positionV relativeFrom="paragraph">
                <wp:posOffset>-1270</wp:posOffset>
              </wp:positionV>
              <wp:extent cx="230505" cy="114935"/>
              <wp:effectExtent l="9525" t="8255" r="7620" b="10160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505" cy="11493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941108" id="Rectangle 12" o:spid="_x0000_s1026" style="position:absolute;left:0;text-align:left;margin-left:415.5pt;margin-top:-.1pt;width:18.15pt;height:9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DA94A8" wp14:editId="4685E77E">
              <wp:simplePos x="0" y="0"/>
              <wp:positionH relativeFrom="column">
                <wp:posOffset>-557530</wp:posOffset>
              </wp:positionH>
              <wp:positionV relativeFrom="paragraph">
                <wp:posOffset>-70485</wp:posOffset>
              </wp:positionV>
              <wp:extent cx="6394450" cy="402590"/>
              <wp:effectExtent l="4445" t="0" r="1905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9E0" w:rsidRPr="00704012" w:rsidRDefault="007A39E0" w:rsidP="00DB1B1C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proofErr w:type="spellEnd"/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DB1B1C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9C49E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149 </w:t>
                          </w:r>
                          <w:proofErr w:type="spellStart"/>
                          <w:r w:rsidRPr="009C49E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Namir</w:t>
                          </w:r>
                          <w:proofErr w:type="spellEnd"/>
                          <w:r w:rsidRPr="009C49E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Rd., Tel Aviv</w:t>
                          </w:r>
                        </w:p>
                        <w:p w:rsidR="007A39E0" w:rsidRPr="00704012" w:rsidRDefault="007A39E0" w:rsidP="002B366D">
                          <w:pPr>
                            <w:spacing w:line="28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03-6902302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90520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hagit_alo@smkb.ac.il 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94A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-43.9pt;margin-top:-5.55pt;width:503.5pt;height:31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yVtgIAAL4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" filled="f" stroked="f" strokeweight="0">
              <v:textbox>
                <w:txbxContent>
                  <w:p w:rsidR="007A39E0" w:rsidRPr="00704012" w:rsidRDefault="007A39E0" w:rsidP="00DB1B1C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DB1B1C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9C49E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149 </w:t>
                    </w:r>
                    <w:proofErr w:type="spellStart"/>
                    <w:r w:rsidRPr="009C49EE">
                      <w:rPr>
                        <w:rFonts w:ascii="Arial" w:hAnsi="Arial" w:cs="Arial"/>
                        <w:sz w:val="18"/>
                        <w:szCs w:val="18"/>
                      </w:rPr>
                      <w:t>Namir</w:t>
                    </w:r>
                    <w:proofErr w:type="spellEnd"/>
                    <w:r w:rsidRPr="009C49E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Rd., Tel Aviv</w:t>
                    </w:r>
                  </w:p>
                  <w:p w:rsidR="007A39E0" w:rsidRPr="00704012" w:rsidRDefault="007A39E0" w:rsidP="002B366D">
                    <w:pPr>
                      <w:spacing w:line="28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03-6902302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90520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hagit_alo@smkb.ac.il 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31C" w:rsidRDefault="00DD031C">
      <w:r>
        <w:separator/>
      </w:r>
    </w:p>
  </w:footnote>
  <w:footnote w:type="continuationSeparator" w:id="0">
    <w:p w:rsidR="00DD031C" w:rsidRDefault="00DD0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9E0" w:rsidRDefault="007A39E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24362F9" wp14:editId="6E38A546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9E0" w:rsidRPr="0041304D" w:rsidRDefault="007A39E0" w:rsidP="0049496B">
                          <w:pPr>
                            <w:jc w:val="right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41304D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Kibbutzim</w:t>
                              </w:r>
                            </w:smartTag>
                            <w:r w:rsidRPr="004130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41304D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College</w:t>
                              </w:r>
                            </w:smartTag>
                          </w:smartTag>
                          <w:r w:rsidRPr="0041304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1304D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of Education</w:t>
                          </w:r>
                        </w:p>
                        <w:p w:rsidR="007A39E0" w:rsidRPr="0041304D" w:rsidRDefault="007A39E0" w:rsidP="0049496B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41304D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Technology and the Arts</w:t>
                          </w:r>
                        </w:p>
                        <w:p w:rsidR="007A39E0" w:rsidRPr="0049496B" w:rsidRDefault="007A39E0" w:rsidP="0049496B">
                          <w:pPr>
                            <w:jc w:val="right"/>
                            <w:rPr>
                              <w:rFonts w:ascii="Arial" w:hAnsi="Arial" w:cs="Arial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362F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7A39E0" w:rsidRPr="0041304D" w:rsidRDefault="007A39E0" w:rsidP="0049496B">
                    <w:pPr>
                      <w:jc w:val="righ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41304D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Kibbutzim</w:t>
                        </w:r>
                      </w:smartTag>
                      <w:r w:rsidRPr="004130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PlaceType">
                        <w:r w:rsidRPr="0041304D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College</w:t>
                        </w:r>
                      </w:smartTag>
                    </w:smartTag>
                    <w:r w:rsidRPr="0041304D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41304D">
                      <w:rPr>
                        <w:rFonts w:ascii="Arial" w:hAnsi="Arial" w:cs="Arial"/>
                        <w:sz w:val="28"/>
                        <w:szCs w:val="28"/>
                      </w:rPr>
                      <w:t>of Education</w:t>
                    </w:r>
                  </w:p>
                  <w:p w:rsidR="007A39E0" w:rsidRPr="0041304D" w:rsidRDefault="007A39E0" w:rsidP="0049496B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41304D">
                      <w:rPr>
                        <w:rFonts w:ascii="Arial" w:hAnsi="Arial" w:cs="Arial"/>
                        <w:sz w:val="22"/>
                        <w:szCs w:val="22"/>
                      </w:rPr>
                      <w:t>Technology and the Arts</w:t>
                    </w:r>
                  </w:p>
                  <w:p w:rsidR="007A39E0" w:rsidRPr="0049496B" w:rsidRDefault="007A39E0" w:rsidP="0049496B">
                    <w:pPr>
                      <w:jc w:val="right"/>
                      <w:rPr>
                        <w:rFonts w:ascii="Arial" w:hAnsi="Arial" w:cs="Arial"/>
                        <w:rtl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E295ED4" wp14:editId="6427A0E3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9E0" w:rsidRPr="0041304D" w:rsidRDefault="007A39E0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 w:rsidRPr="0041304D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סמינר הקיבוצים</w:t>
                          </w:r>
                        </w:p>
                        <w:p w:rsidR="007A39E0" w:rsidRPr="0041304D" w:rsidRDefault="007A39E0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41304D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7A39E0" w:rsidRPr="00A648A9" w:rsidRDefault="007A39E0" w:rsidP="009C49EE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מינהל</w:t>
                          </w:r>
                          <w:proofErr w:type="spellEnd"/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משאבי אנוש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295ED4"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7A39E0" w:rsidRPr="0041304D" w:rsidRDefault="007A39E0" w:rsidP="0049496B">
                    <w:pPr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  <w:rtl/>
                      </w:rPr>
                    </w:pPr>
                    <w:r w:rsidRPr="0041304D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  <w:rtl/>
                      </w:rPr>
                      <w:t>סמינר הקיבוצים</w:t>
                    </w:r>
                  </w:p>
                  <w:p w:rsidR="007A39E0" w:rsidRPr="0041304D" w:rsidRDefault="007A39E0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41304D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7A39E0" w:rsidRPr="00A648A9" w:rsidRDefault="007A39E0" w:rsidP="009C49EE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Arial" w:hAnsi="Arial" w:cs="Arial" w:hint="cs"/>
                        <w:b/>
                        <w:bCs/>
                        <w:sz w:val="22"/>
                        <w:szCs w:val="22"/>
                        <w:rtl/>
                      </w:rPr>
                      <w:t>מינהל</w:t>
                    </w:r>
                    <w:proofErr w:type="spellEnd"/>
                    <w:r>
                      <w:rPr>
                        <w:rFonts w:ascii="Arial" w:hAnsi="Arial" w:cs="Arial" w:hint="cs"/>
                        <w:b/>
                        <w:bCs/>
                        <w:sz w:val="22"/>
                        <w:szCs w:val="22"/>
                        <w:rtl/>
                      </w:rPr>
                      <w:t xml:space="preserve"> משאבי אנוש 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5F54154E" wp14:editId="37C2404E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A4"/>
    <w:rsid w:val="00001666"/>
    <w:rsid w:val="0001521B"/>
    <w:rsid w:val="0003754D"/>
    <w:rsid w:val="00072273"/>
    <w:rsid w:val="00097A92"/>
    <w:rsid w:val="000A7E30"/>
    <w:rsid w:val="000C160D"/>
    <w:rsid w:val="000E401C"/>
    <w:rsid w:val="001020C6"/>
    <w:rsid w:val="00103599"/>
    <w:rsid w:val="0011709B"/>
    <w:rsid w:val="0014455B"/>
    <w:rsid w:val="00145214"/>
    <w:rsid w:val="001649C5"/>
    <w:rsid w:val="0017115D"/>
    <w:rsid w:val="0017175F"/>
    <w:rsid w:val="001A79F8"/>
    <w:rsid w:val="001C26BC"/>
    <w:rsid w:val="001D6A16"/>
    <w:rsid w:val="001D78CB"/>
    <w:rsid w:val="001E6B36"/>
    <w:rsid w:val="00202A85"/>
    <w:rsid w:val="00240690"/>
    <w:rsid w:val="00264A79"/>
    <w:rsid w:val="0029172F"/>
    <w:rsid w:val="002A1254"/>
    <w:rsid w:val="002B366D"/>
    <w:rsid w:val="002B5B21"/>
    <w:rsid w:val="002C2CFC"/>
    <w:rsid w:val="002D66C9"/>
    <w:rsid w:val="002D69FD"/>
    <w:rsid w:val="0030107E"/>
    <w:rsid w:val="003057CE"/>
    <w:rsid w:val="0033099C"/>
    <w:rsid w:val="00391810"/>
    <w:rsid w:val="003A1D8A"/>
    <w:rsid w:val="003A499A"/>
    <w:rsid w:val="003B33CF"/>
    <w:rsid w:val="004041CF"/>
    <w:rsid w:val="0041304D"/>
    <w:rsid w:val="004221D1"/>
    <w:rsid w:val="004516C3"/>
    <w:rsid w:val="00490519"/>
    <w:rsid w:val="0049496B"/>
    <w:rsid w:val="004B1116"/>
    <w:rsid w:val="00550217"/>
    <w:rsid w:val="005C3646"/>
    <w:rsid w:val="005D1865"/>
    <w:rsid w:val="005D28F6"/>
    <w:rsid w:val="005F12A7"/>
    <w:rsid w:val="005F2596"/>
    <w:rsid w:val="005F4511"/>
    <w:rsid w:val="00640BFF"/>
    <w:rsid w:val="006623F1"/>
    <w:rsid w:val="00666805"/>
    <w:rsid w:val="00687079"/>
    <w:rsid w:val="00695761"/>
    <w:rsid w:val="006C472C"/>
    <w:rsid w:val="006E1A90"/>
    <w:rsid w:val="006E2A7B"/>
    <w:rsid w:val="006E4155"/>
    <w:rsid w:val="00701FB0"/>
    <w:rsid w:val="00704012"/>
    <w:rsid w:val="00723CCF"/>
    <w:rsid w:val="00752D66"/>
    <w:rsid w:val="007A39E0"/>
    <w:rsid w:val="007B00B3"/>
    <w:rsid w:val="007D0568"/>
    <w:rsid w:val="007F345C"/>
    <w:rsid w:val="008373EA"/>
    <w:rsid w:val="00844831"/>
    <w:rsid w:val="00887944"/>
    <w:rsid w:val="008A25F0"/>
    <w:rsid w:val="008B255B"/>
    <w:rsid w:val="008B518F"/>
    <w:rsid w:val="008F40D0"/>
    <w:rsid w:val="00944115"/>
    <w:rsid w:val="00950B12"/>
    <w:rsid w:val="00971775"/>
    <w:rsid w:val="009879E0"/>
    <w:rsid w:val="009C49EE"/>
    <w:rsid w:val="009F715C"/>
    <w:rsid w:val="00A56ED4"/>
    <w:rsid w:val="00A648A9"/>
    <w:rsid w:val="00AC2A02"/>
    <w:rsid w:val="00AF4708"/>
    <w:rsid w:val="00B25D3C"/>
    <w:rsid w:val="00B51AB7"/>
    <w:rsid w:val="00B56CB2"/>
    <w:rsid w:val="00B61B78"/>
    <w:rsid w:val="00B815B2"/>
    <w:rsid w:val="00B90E4F"/>
    <w:rsid w:val="00BA3149"/>
    <w:rsid w:val="00BE713E"/>
    <w:rsid w:val="00C00D6E"/>
    <w:rsid w:val="00C2540D"/>
    <w:rsid w:val="00C40289"/>
    <w:rsid w:val="00C47A6D"/>
    <w:rsid w:val="00C72D06"/>
    <w:rsid w:val="00C923B7"/>
    <w:rsid w:val="00C963F6"/>
    <w:rsid w:val="00CC2EBC"/>
    <w:rsid w:val="00CD2546"/>
    <w:rsid w:val="00CE2A15"/>
    <w:rsid w:val="00D019AF"/>
    <w:rsid w:val="00D26918"/>
    <w:rsid w:val="00D50190"/>
    <w:rsid w:val="00DB1B1C"/>
    <w:rsid w:val="00DD031C"/>
    <w:rsid w:val="00DD0C7C"/>
    <w:rsid w:val="00DF1ABA"/>
    <w:rsid w:val="00E20DC3"/>
    <w:rsid w:val="00E43A6D"/>
    <w:rsid w:val="00E440DC"/>
    <w:rsid w:val="00E66953"/>
    <w:rsid w:val="00EA6CA4"/>
    <w:rsid w:val="00EC3C4F"/>
    <w:rsid w:val="00F05FAF"/>
    <w:rsid w:val="00F2408E"/>
    <w:rsid w:val="00F950A5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5:docId w15:val="{4ECB4ADE-CE42-4DAB-889E-FE39018FC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CA4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LLY_DEP\Desktop\Doc4.dot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Doc4</Template>
  <TotalTime>9</TotalTime>
  <Pages>2</Pages>
  <Words>255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נועה זכאים</cp:lastModifiedBy>
  <cp:revision>2</cp:revision>
  <cp:lastPrinted>2014-06-02T08:41:00Z</cp:lastPrinted>
  <dcterms:created xsi:type="dcterms:W3CDTF">2019-08-13T13:08:00Z</dcterms:created>
  <dcterms:modified xsi:type="dcterms:W3CDTF">2019-08-13T13:08:00Z</dcterms:modified>
</cp:coreProperties>
</file>